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6845" w:rsidRDefault="00CE6845" w:rsidP="00632CE0">
      <w:pPr>
        <w:rPr>
          <w:rFonts w:ascii="Calibri" w:hAnsi="Calibri"/>
          <w:szCs w:val="22"/>
        </w:rPr>
      </w:pPr>
    </w:p>
    <w:p w:rsidR="004F1941" w:rsidRDefault="00BD656A" w:rsidP="00632CE0">
      <w:pPr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4057015</wp:posOffset>
                </wp:positionH>
                <wp:positionV relativeFrom="paragraph">
                  <wp:posOffset>167005</wp:posOffset>
                </wp:positionV>
                <wp:extent cx="2694305" cy="1505585"/>
                <wp:effectExtent l="8890" t="5715" r="11430" b="12700"/>
                <wp:wrapNone/>
                <wp:docPr id="2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4305" cy="15055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1941" w:rsidRDefault="00BD656A">
                            <w:r>
                              <w:rPr>
                                <w:rFonts w:ascii="Calibri" w:hAnsi="Calibri"/>
                                <w:noProof/>
                                <w:sz w:val="24"/>
                                <w:lang w:eastAsia="en-AU"/>
                              </w:rPr>
                              <w:drawing>
                                <wp:inline distT="0" distB="0" distL="0" distR="0">
                                  <wp:extent cx="2505075" cy="1400175"/>
                                  <wp:effectExtent l="0" t="0" r="0" b="0"/>
                                  <wp:docPr id="11" name="Picture 1" descr="IMG_48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IMG_485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3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5075" cy="1400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19.45pt;margin-top:13.15pt;width:212.15pt;height:118.55pt;z-index:2516418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">
                <v:textbox style="mso-fit-shape-to-text:t">
                  <w:txbxContent>
                    <w:p w:rsidR="004F1941" w:rsidRDefault="00BD656A">
                      <w:r>
                        <w:rPr>
                          <w:rFonts w:ascii="Calibri" w:hAnsi="Calibri"/>
                          <w:noProof/>
                          <w:sz w:val="24"/>
                          <w:lang w:eastAsia="en-AU"/>
                        </w:rPr>
                        <w:drawing>
                          <wp:inline distT="0" distB="0" distL="0" distR="0">
                            <wp:extent cx="2505075" cy="1400175"/>
                            <wp:effectExtent l="0" t="0" r="0" b="0"/>
                            <wp:docPr id="11" name="Picture 1" descr="IMG_48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IMG_485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3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05075" cy="1400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F1941" w:rsidRDefault="004F1941" w:rsidP="00632CE0">
      <w:pPr>
        <w:rPr>
          <w:rFonts w:ascii="Calibri" w:hAnsi="Calibri"/>
          <w:b/>
          <w:sz w:val="28"/>
          <w:szCs w:val="28"/>
        </w:rPr>
      </w:pPr>
    </w:p>
    <w:p w:rsidR="004F1941" w:rsidRDefault="004F1941" w:rsidP="006A4981">
      <w:pPr>
        <w:spacing w:line="276" w:lineRule="auto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 xml:space="preserve">STEP 1:    </w:t>
      </w:r>
    </w:p>
    <w:p w:rsidR="004F1941" w:rsidRDefault="004F1941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b/>
          <w:sz w:val="28"/>
          <w:szCs w:val="28"/>
        </w:rPr>
        <w:t xml:space="preserve">                                                                                                             </w:t>
      </w:r>
    </w:p>
    <w:p w:rsidR="004F1941" w:rsidRDefault="004F1941" w:rsidP="006A4981">
      <w:pPr>
        <w:spacing w:line="276" w:lineRule="auto"/>
        <w:rPr>
          <w:rFonts w:ascii="Calibri" w:hAnsi="Calibri"/>
          <w:sz w:val="24"/>
        </w:rPr>
      </w:pPr>
    </w:p>
    <w:p w:rsidR="004F1941" w:rsidRDefault="004F1941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Choose two cruskits that are reasonably flat:          </w:t>
      </w:r>
    </w:p>
    <w:p w:rsidR="004F1941" w:rsidRDefault="004F1941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              </w:t>
      </w:r>
    </w:p>
    <w:p w:rsidR="004F1941" w:rsidRDefault="004F1941" w:rsidP="006A4981">
      <w:pPr>
        <w:spacing w:line="276" w:lineRule="auto"/>
        <w:rPr>
          <w:rFonts w:ascii="Calibri" w:hAnsi="Calibri"/>
          <w:sz w:val="24"/>
        </w:rPr>
      </w:pPr>
    </w:p>
    <w:p w:rsidR="004F1941" w:rsidRDefault="004F1941" w:rsidP="006A4981">
      <w:pPr>
        <w:spacing w:line="276" w:lineRule="auto"/>
        <w:rPr>
          <w:rFonts w:ascii="Calibri" w:hAnsi="Calibri"/>
          <w:sz w:val="24"/>
        </w:rPr>
      </w:pPr>
    </w:p>
    <w:p w:rsidR="006A4981" w:rsidRDefault="004F1941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     </w:t>
      </w:r>
    </w:p>
    <w:p w:rsidR="006A4981" w:rsidRPr="00B56761" w:rsidRDefault="00BD656A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4020185</wp:posOffset>
                </wp:positionH>
                <wp:positionV relativeFrom="paragraph">
                  <wp:posOffset>-635</wp:posOffset>
                </wp:positionV>
                <wp:extent cx="2731770" cy="1515745"/>
                <wp:effectExtent l="10160" t="9525" r="10795" b="8255"/>
                <wp:wrapNone/>
                <wp:docPr id="250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1770" cy="1515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4981" w:rsidRDefault="00BD656A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2543175" cy="1419225"/>
                                  <wp:effectExtent l="0" t="0" r="0" b="0"/>
                                  <wp:docPr id="10" name="Picture 4" descr="IMG_48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IMG_485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lum bright="3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3175" cy="1419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27" type="#_x0000_t202" style="position:absolute;margin-left:316.55pt;margin-top:-.05pt;width:215.1pt;height:119.35pt;z-index:2516449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">
                <v:textbox style="mso-fit-shape-to-text:t">
                  <w:txbxContent>
                    <w:p w:rsidR="006A4981" w:rsidRDefault="00BD656A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2543175" cy="1419225"/>
                            <wp:effectExtent l="0" t="0" r="0" b="0"/>
                            <wp:docPr id="10" name="Picture 4" descr="IMG_48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IMG_485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lum bright="3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43175" cy="1419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56761">
        <w:rPr>
          <w:rFonts w:ascii="Calibri" w:hAnsi="Calibri"/>
          <w:b/>
          <w:sz w:val="28"/>
          <w:szCs w:val="28"/>
        </w:rPr>
        <w:t>STEP 2</w:t>
      </w:r>
      <w:r w:rsidR="006A4981">
        <w:rPr>
          <w:rFonts w:ascii="Calibri" w:hAnsi="Calibri"/>
          <w:b/>
          <w:sz w:val="28"/>
          <w:szCs w:val="28"/>
        </w:rPr>
        <w:t>:</w:t>
      </w:r>
    </w:p>
    <w:p w:rsidR="006A4981" w:rsidRDefault="006A4981" w:rsidP="006A4981">
      <w:pPr>
        <w:spacing w:line="276" w:lineRule="auto"/>
        <w:rPr>
          <w:rFonts w:ascii="Calibri" w:hAnsi="Calibri"/>
          <w:sz w:val="24"/>
        </w:rPr>
      </w:pPr>
    </w:p>
    <w:p w:rsidR="006A4981" w:rsidRDefault="0013127E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Use a ruler to find the cent</w:t>
      </w:r>
      <w:r w:rsidR="006A4981">
        <w:rPr>
          <w:rFonts w:ascii="Calibri" w:hAnsi="Calibri"/>
          <w:sz w:val="24"/>
        </w:rPr>
        <w:t>r</w:t>
      </w:r>
      <w:r>
        <w:rPr>
          <w:rFonts w:ascii="Calibri" w:hAnsi="Calibri"/>
          <w:sz w:val="24"/>
        </w:rPr>
        <w:t>e</w:t>
      </w:r>
      <w:r w:rsidR="00B56761">
        <w:rPr>
          <w:rFonts w:ascii="Calibri" w:hAnsi="Calibri"/>
          <w:sz w:val="24"/>
        </w:rPr>
        <w:t xml:space="preserve"> of each</w:t>
      </w:r>
      <w:r w:rsidR="006A4981">
        <w:rPr>
          <w:rFonts w:ascii="Calibri" w:hAnsi="Calibri"/>
          <w:sz w:val="24"/>
        </w:rPr>
        <w:t xml:space="preserve"> piece</w:t>
      </w:r>
    </w:p>
    <w:p w:rsidR="006A4981" w:rsidRDefault="006A4981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by drawing diagonal lines joining opposite corners.</w:t>
      </w:r>
    </w:p>
    <w:p w:rsidR="00552466" w:rsidRDefault="0013127E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(The cent</w:t>
      </w:r>
      <w:r w:rsidR="006A4981">
        <w:rPr>
          <w:rFonts w:ascii="Calibri" w:hAnsi="Calibri"/>
          <w:sz w:val="24"/>
        </w:rPr>
        <w:t>r</w:t>
      </w:r>
      <w:r>
        <w:rPr>
          <w:rFonts w:ascii="Calibri" w:hAnsi="Calibri"/>
          <w:sz w:val="24"/>
        </w:rPr>
        <w:t>e</w:t>
      </w:r>
      <w:r w:rsidR="006A4981">
        <w:rPr>
          <w:rFonts w:ascii="Calibri" w:hAnsi="Calibri"/>
          <w:sz w:val="24"/>
        </w:rPr>
        <w:t xml:space="preserve"> is where the diagonals cross)</w:t>
      </w:r>
      <w:r w:rsidR="00552466">
        <w:rPr>
          <w:rFonts w:ascii="Calibri" w:hAnsi="Calibri"/>
          <w:sz w:val="24"/>
        </w:rPr>
        <w:t xml:space="preserve">. </w:t>
      </w:r>
    </w:p>
    <w:p w:rsidR="006A4981" w:rsidRDefault="00552466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These pieces will be the sides of the box.</w:t>
      </w:r>
    </w:p>
    <w:p w:rsidR="006A4981" w:rsidRDefault="006A4981" w:rsidP="006A4981">
      <w:pPr>
        <w:spacing w:line="276" w:lineRule="auto"/>
        <w:rPr>
          <w:rFonts w:ascii="Calibri" w:hAnsi="Calibri"/>
          <w:sz w:val="24"/>
        </w:rPr>
      </w:pPr>
    </w:p>
    <w:p w:rsidR="006A4981" w:rsidRDefault="006A4981" w:rsidP="006A4981">
      <w:pPr>
        <w:spacing w:line="276" w:lineRule="auto"/>
        <w:rPr>
          <w:rFonts w:ascii="Calibri" w:hAnsi="Calibri"/>
          <w:sz w:val="24"/>
        </w:rPr>
      </w:pPr>
    </w:p>
    <w:p w:rsidR="006A4981" w:rsidRDefault="00BD656A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4057015</wp:posOffset>
                </wp:positionH>
                <wp:positionV relativeFrom="paragraph">
                  <wp:posOffset>81280</wp:posOffset>
                </wp:positionV>
                <wp:extent cx="2713355" cy="1536700"/>
                <wp:effectExtent l="8890" t="5080" r="11430" b="10795"/>
                <wp:wrapNone/>
                <wp:docPr id="249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3355" cy="153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4981" w:rsidRDefault="00BD656A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2524125" cy="1438275"/>
                                  <wp:effectExtent l="0" t="0" r="0" b="0"/>
                                  <wp:docPr id="9" name="Picture 5" descr="IMG_48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IMG_485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lum bright="3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4125" cy="1438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28" type="#_x0000_t202" style="position:absolute;margin-left:319.45pt;margin-top:6.4pt;width:213.65pt;height:121pt;z-index:2516459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">
                <v:textbox style="mso-fit-shape-to-text:t">
                  <w:txbxContent>
                    <w:p w:rsidR="006A4981" w:rsidRDefault="00BD656A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2524125" cy="1438275"/>
                            <wp:effectExtent l="0" t="0" r="0" b="0"/>
                            <wp:docPr id="9" name="Picture 5" descr="IMG_48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IMG_485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lum bright="3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24125" cy="1438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A4981" w:rsidRDefault="00B56761" w:rsidP="006A4981">
      <w:pPr>
        <w:spacing w:line="276" w:lineRule="auto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>STEP 3</w:t>
      </w:r>
      <w:r w:rsidR="006A4981">
        <w:rPr>
          <w:rFonts w:ascii="Calibri" w:hAnsi="Calibri"/>
          <w:b/>
          <w:sz w:val="28"/>
          <w:szCs w:val="28"/>
        </w:rPr>
        <w:t>:</w:t>
      </w:r>
    </w:p>
    <w:p w:rsidR="006A4981" w:rsidRDefault="006A4981" w:rsidP="006A4981">
      <w:pPr>
        <w:spacing w:line="276" w:lineRule="auto"/>
        <w:rPr>
          <w:rFonts w:ascii="Calibri" w:hAnsi="Calibri"/>
          <w:b/>
          <w:sz w:val="28"/>
          <w:szCs w:val="28"/>
        </w:rPr>
      </w:pPr>
    </w:p>
    <w:p w:rsidR="006A4981" w:rsidRDefault="006A4981" w:rsidP="006A4981">
      <w:pPr>
        <w:spacing w:line="276" w:lineRule="auto"/>
        <w:rPr>
          <w:rFonts w:ascii="Calibri" w:hAnsi="Calibri"/>
          <w:sz w:val="24"/>
        </w:rPr>
      </w:pPr>
      <w:r w:rsidRPr="006A4981">
        <w:rPr>
          <w:rFonts w:ascii="Calibri" w:hAnsi="Calibri"/>
          <w:sz w:val="24"/>
        </w:rPr>
        <w:t xml:space="preserve">Use a skewer to carefully bore a hole in each cruskit </w:t>
      </w:r>
    </w:p>
    <w:p w:rsidR="006A4981" w:rsidRDefault="006A4981" w:rsidP="006A4981">
      <w:pPr>
        <w:spacing w:line="276" w:lineRule="auto"/>
        <w:rPr>
          <w:rFonts w:ascii="Calibri" w:hAnsi="Calibri"/>
          <w:sz w:val="24"/>
        </w:rPr>
      </w:pPr>
      <w:r w:rsidRPr="006A4981">
        <w:rPr>
          <w:rFonts w:ascii="Calibri" w:hAnsi="Calibri"/>
          <w:sz w:val="24"/>
        </w:rPr>
        <w:t xml:space="preserve">at the </w:t>
      </w:r>
      <w:r w:rsidR="0013127E">
        <w:rPr>
          <w:rFonts w:ascii="Calibri" w:hAnsi="Calibri"/>
          <w:sz w:val="24"/>
        </w:rPr>
        <w:t>cent</w:t>
      </w:r>
      <w:r>
        <w:rPr>
          <w:rFonts w:ascii="Calibri" w:hAnsi="Calibri"/>
          <w:sz w:val="24"/>
        </w:rPr>
        <w:t>r</w:t>
      </w:r>
      <w:r w:rsidR="0013127E">
        <w:rPr>
          <w:rFonts w:ascii="Calibri" w:hAnsi="Calibri"/>
          <w:sz w:val="24"/>
        </w:rPr>
        <w:t>e</w:t>
      </w:r>
      <w:r>
        <w:rPr>
          <w:rFonts w:ascii="Calibri" w:hAnsi="Calibri"/>
          <w:sz w:val="24"/>
        </w:rPr>
        <w:t xml:space="preserve"> point. </w:t>
      </w:r>
    </w:p>
    <w:p w:rsidR="006A4981" w:rsidRDefault="006A4981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This will ensure the axle to go through will be level.</w:t>
      </w:r>
    </w:p>
    <w:p w:rsidR="006A4981" w:rsidRDefault="006A4981" w:rsidP="006A4981">
      <w:pPr>
        <w:spacing w:line="276" w:lineRule="auto"/>
        <w:rPr>
          <w:rFonts w:ascii="Calibri" w:hAnsi="Calibri"/>
          <w:sz w:val="24"/>
        </w:rPr>
      </w:pPr>
    </w:p>
    <w:p w:rsidR="00D81D1A" w:rsidRDefault="00D81D1A" w:rsidP="006A4981">
      <w:pPr>
        <w:spacing w:line="276" w:lineRule="auto"/>
        <w:rPr>
          <w:rFonts w:ascii="Calibri" w:hAnsi="Calibri"/>
          <w:sz w:val="24"/>
        </w:rPr>
      </w:pPr>
    </w:p>
    <w:p w:rsidR="00B56761" w:rsidRDefault="00B56761" w:rsidP="006A4981">
      <w:pPr>
        <w:spacing w:line="276" w:lineRule="auto"/>
        <w:rPr>
          <w:rFonts w:ascii="Calibri" w:hAnsi="Calibri"/>
          <w:sz w:val="24"/>
        </w:rPr>
      </w:pPr>
    </w:p>
    <w:p w:rsidR="00B56761" w:rsidRDefault="00B56761" w:rsidP="006A4981">
      <w:pPr>
        <w:spacing w:line="276" w:lineRule="auto"/>
        <w:rPr>
          <w:rFonts w:ascii="Calibri" w:hAnsi="Calibri"/>
          <w:sz w:val="24"/>
        </w:rPr>
      </w:pPr>
    </w:p>
    <w:p w:rsidR="0019100B" w:rsidRDefault="0019100B" w:rsidP="006A4981">
      <w:pPr>
        <w:spacing w:line="276" w:lineRule="auto"/>
        <w:rPr>
          <w:rFonts w:ascii="Calibri" w:hAnsi="Calibri"/>
          <w:sz w:val="24"/>
        </w:rPr>
      </w:pPr>
    </w:p>
    <w:p w:rsidR="0019100B" w:rsidRDefault="00BD656A" w:rsidP="006A4981">
      <w:pPr>
        <w:spacing w:line="276" w:lineRule="auto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noProof/>
          <w:sz w:val="28"/>
          <w:szCs w:val="28"/>
          <w:lang w:eastAsia="en-A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4057015</wp:posOffset>
                </wp:positionH>
                <wp:positionV relativeFrom="paragraph">
                  <wp:posOffset>36830</wp:posOffset>
                </wp:positionV>
                <wp:extent cx="2727960" cy="1640840"/>
                <wp:effectExtent l="8890" t="9525" r="6350" b="6985"/>
                <wp:wrapNone/>
                <wp:docPr id="248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7960" cy="1640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100B" w:rsidRDefault="00BD656A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2533650" cy="1543050"/>
                                  <wp:effectExtent l="0" t="0" r="0" b="0"/>
                                  <wp:docPr id="260" name="Picture 260" descr="H:\photos\food automaton #2 cams\IMG_488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0" descr="H:\photos\food automaton #2 cams\IMG_488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33650" cy="1543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" o:spid="_x0000_s1029" type="#_x0000_t202" style="position:absolute;margin-left:319.45pt;margin-top:2.9pt;width:214.8pt;height:129.2pt;z-index:2516766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">
                <v:textbox style="mso-fit-shape-to-text:t">
                  <w:txbxContent>
                    <w:p w:rsidR="0019100B" w:rsidRDefault="00BD656A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2533650" cy="1543050"/>
                            <wp:effectExtent l="0" t="0" r="0" b="0"/>
                            <wp:docPr id="260" name="Picture 260" descr="H:\photos\food automaton #2 cams\IMG_488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0" descr="H:\photos\food automaton #2 cams\IMG_488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33650" cy="1543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56761">
        <w:rPr>
          <w:rFonts w:ascii="Calibri" w:hAnsi="Calibri"/>
          <w:b/>
          <w:sz w:val="28"/>
          <w:szCs w:val="28"/>
        </w:rPr>
        <w:t>STEP 4</w:t>
      </w:r>
      <w:r w:rsidR="0019100B">
        <w:rPr>
          <w:rFonts w:ascii="Calibri" w:hAnsi="Calibri"/>
          <w:b/>
          <w:sz w:val="28"/>
          <w:szCs w:val="28"/>
        </w:rPr>
        <w:t>:</w:t>
      </w:r>
    </w:p>
    <w:p w:rsidR="0019100B" w:rsidRDefault="0019100B" w:rsidP="006A4981">
      <w:pPr>
        <w:spacing w:line="276" w:lineRule="auto"/>
        <w:rPr>
          <w:rFonts w:ascii="Calibri" w:hAnsi="Calibri"/>
          <w:sz w:val="24"/>
        </w:rPr>
      </w:pPr>
    </w:p>
    <w:p w:rsidR="0019100B" w:rsidRDefault="0019100B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Enlarge the hole in each side by pushing a piece of</w:t>
      </w:r>
    </w:p>
    <w:p w:rsidR="0019100B" w:rsidRDefault="0019100B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penne half way through, and glue it into place. This will</w:t>
      </w:r>
    </w:p>
    <w:p w:rsidR="0019100B" w:rsidRDefault="00B56761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keep the ax</w:t>
      </w:r>
      <w:r w:rsidR="0019100B">
        <w:rPr>
          <w:rFonts w:ascii="Calibri" w:hAnsi="Calibri"/>
          <w:sz w:val="24"/>
        </w:rPr>
        <w:t>l</w:t>
      </w:r>
      <w:r>
        <w:rPr>
          <w:rFonts w:ascii="Calibri" w:hAnsi="Calibri"/>
          <w:sz w:val="24"/>
        </w:rPr>
        <w:t>e</w:t>
      </w:r>
      <w:r w:rsidR="0019100B">
        <w:rPr>
          <w:rFonts w:ascii="Calibri" w:hAnsi="Calibri"/>
          <w:sz w:val="24"/>
        </w:rPr>
        <w:t xml:space="preserve"> straight, help support it and reduce </w:t>
      </w:r>
    </w:p>
    <w:p w:rsidR="0019100B" w:rsidRPr="0019100B" w:rsidRDefault="0019100B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the friction.</w:t>
      </w:r>
    </w:p>
    <w:p w:rsidR="0019100B" w:rsidRDefault="0019100B" w:rsidP="006A4981">
      <w:pPr>
        <w:spacing w:line="276" w:lineRule="auto"/>
        <w:rPr>
          <w:rFonts w:ascii="Calibri" w:hAnsi="Calibri"/>
          <w:sz w:val="24"/>
        </w:rPr>
      </w:pPr>
    </w:p>
    <w:p w:rsidR="0019100B" w:rsidRDefault="0019100B" w:rsidP="006A4981">
      <w:pPr>
        <w:spacing w:line="276" w:lineRule="auto"/>
        <w:rPr>
          <w:rFonts w:ascii="Calibri" w:hAnsi="Calibri"/>
          <w:sz w:val="24"/>
        </w:rPr>
      </w:pPr>
    </w:p>
    <w:p w:rsidR="00D81D1A" w:rsidRDefault="00BD656A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4038600</wp:posOffset>
                </wp:positionH>
                <wp:positionV relativeFrom="paragraph">
                  <wp:posOffset>200025</wp:posOffset>
                </wp:positionV>
                <wp:extent cx="2731770" cy="1515745"/>
                <wp:effectExtent l="9525" t="9525" r="11430" b="8255"/>
                <wp:wrapNone/>
                <wp:docPr id="246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1770" cy="1515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52466" w:rsidRDefault="00BD656A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2543175" cy="1419225"/>
                                  <wp:effectExtent l="0" t="0" r="0" b="0"/>
                                  <wp:docPr id="6" name="Picture 6" descr="IMG_48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IMG_486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lum bright="3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3175" cy="1419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30" type="#_x0000_t202" style="position:absolute;margin-left:318pt;margin-top:15.75pt;width:215.1pt;height:119.35pt;z-index:2516469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">
                <v:textbox style="mso-fit-shape-to-text:t">
                  <w:txbxContent>
                    <w:p w:rsidR="00552466" w:rsidRDefault="00BD656A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2543175" cy="1419225"/>
                            <wp:effectExtent l="0" t="0" r="0" b="0"/>
                            <wp:docPr id="6" name="Picture 6" descr="IMG_48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IMG_486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lum bright="3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43175" cy="1419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A4981" w:rsidRDefault="0019100B" w:rsidP="006A4981">
      <w:pPr>
        <w:spacing w:line="276" w:lineRule="auto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 xml:space="preserve">STEP </w:t>
      </w:r>
      <w:r w:rsidR="00BD656A">
        <w:rPr>
          <w:rFonts w:ascii="Calibri" w:hAnsi="Calibri"/>
          <w:b/>
          <w:sz w:val="28"/>
          <w:szCs w:val="28"/>
        </w:rPr>
        <w:t>5</w:t>
      </w:r>
      <w:r w:rsidR="006A4981">
        <w:rPr>
          <w:rFonts w:ascii="Calibri" w:hAnsi="Calibri"/>
          <w:b/>
          <w:sz w:val="28"/>
          <w:szCs w:val="28"/>
        </w:rPr>
        <w:t>:</w:t>
      </w:r>
    </w:p>
    <w:p w:rsidR="006A4981" w:rsidRDefault="006A4981" w:rsidP="006A4981">
      <w:pPr>
        <w:spacing w:line="276" w:lineRule="auto"/>
        <w:rPr>
          <w:rFonts w:ascii="Calibri" w:hAnsi="Calibri"/>
          <w:sz w:val="24"/>
        </w:rPr>
      </w:pPr>
    </w:p>
    <w:p w:rsidR="00A14765" w:rsidRDefault="00B56761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Take another cruskit, and </w:t>
      </w:r>
      <w:r w:rsidR="00A14765">
        <w:rPr>
          <w:rFonts w:ascii="Calibri" w:hAnsi="Calibri"/>
          <w:sz w:val="24"/>
        </w:rPr>
        <w:t>a</w:t>
      </w:r>
      <w:r w:rsidR="006A4981">
        <w:rPr>
          <w:rFonts w:ascii="Calibri" w:hAnsi="Calibri"/>
          <w:sz w:val="24"/>
        </w:rPr>
        <w:t xml:space="preserve">pply a liberal </w:t>
      </w:r>
      <w:r w:rsidR="00552466">
        <w:rPr>
          <w:rFonts w:ascii="Calibri" w:hAnsi="Calibri"/>
          <w:sz w:val="24"/>
        </w:rPr>
        <w:t>bead o</w:t>
      </w:r>
      <w:r w:rsidR="00D81D1A">
        <w:rPr>
          <w:rFonts w:ascii="Calibri" w:hAnsi="Calibri"/>
          <w:sz w:val="24"/>
        </w:rPr>
        <w:t xml:space="preserve">f hot glue </w:t>
      </w:r>
    </w:p>
    <w:p w:rsidR="00A14765" w:rsidRDefault="00D81D1A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along the short edge</w:t>
      </w:r>
      <w:r w:rsidR="00A14765">
        <w:rPr>
          <w:rFonts w:ascii="Calibri" w:hAnsi="Calibri"/>
          <w:sz w:val="24"/>
        </w:rPr>
        <w:t xml:space="preserve"> </w:t>
      </w:r>
      <w:r w:rsidR="000E0B21">
        <w:rPr>
          <w:rFonts w:ascii="Calibri" w:hAnsi="Calibri"/>
          <w:sz w:val="24"/>
        </w:rPr>
        <w:t xml:space="preserve">of </w:t>
      </w:r>
      <w:r w:rsidR="00B56761">
        <w:rPr>
          <w:rFonts w:ascii="Calibri" w:hAnsi="Calibri"/>
          <w:sz w:val="24"/>
        </w:rPr>
        <w:t xml:space="preserve">the </w:t>
      </w:r>
      <w:r w:rsidR="000E0B21">
        <w:rPr>
          <w:rFonts w:ascii="Calibri" w:hAnsi="Calibri"/>
          <w:sz w:val="24"/>
        </w:rPr>
        <w:t>cruskit.</w:t>
      </w:r>
      <w:r w:rsidR="0010560E">
        <w:rPr>
          <w:rFonts w:ascii="Calibri" w:hAnsi="Calibri"/>
          <w:sz w:val="24"/>
        </w:rPr>
        <w:t xml:space="preserve"> Apply the glue</w:t>
      </w:r>
      <w:r w:rsidR="00B56761">
        <w:rPr>
          <w:rFonts w:ascii="Calibri" w:hAnsi="Calibri"/>
          <w:sz w:val="24"/>
        </w:rPr>
        <w:t xml:space="preserve"> </w:t>
      </w:r>
      <w:r w:rsidR="00BD656A">
        <w:rPr>
          <w:rFonts w:ascii="Calibri" w:hAnsi="Calibri"/>
          <w:b/>
          <w:noProof/>
          <w:sz w:val="28"/>
          <w:szCs w:val="28"/>
          <w:lang w:eastAsia="en-AU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6677025</wp:posOffset>
                </wp:positionH>
                <wp:positionV relativeFrom="paragraph">
                  <wp:posOffset>164465</wp:posOffset>
                </wp:positionV>
                <wp:extent cx="1095375" cy="266700"/>
                <wp:effectExtent l="0" t="0" r="9525" b="0"/>
                <wp:wrapNone/>
                <wp:docPr id="245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537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1D1A" w:rsidRPr="006652E2" w:rsidRDefault="00D81D1A">
                            <w:pPr>
                              <w:rPr>
                                <w:rFonts w:ascii="Calibri" w:hAnsi="Calibri"/>
                              </w:rPr>
                            </w:pPr>
                            <w:r w:rsidRPr="006652E2">
                              <w:rPr>
                                <w:rFonts w:ascii="Calibri" w:hAnsi="Calibri"/>
                              </w:rPr>
                              <w:t>Glue goes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31" type="#_x0000_t202" style="position:absolute;margin-left:525.75pt;margin-top:12.95pt;width:86.25pt;height:21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" stroked="f">
                <v:textbox>
                  <w:txbxContent>
                    <w:p w:rsidR="00D81D1A" w:rsidRPr="006652E2" w:rsidRDefault="00D81D1A">
                      <w:pPr>
                        <w:rPr>
                          <w:rFonts w:ascii="Calibri" w:hAnsi="Calibri"/>
                        </w:rPr>
                      </w:pPr>
                      <w:r w:rsidRPr="006652E2">
                        <w:rPr>
                          <w:rFonts w:ascii="Calibri" w:hAnsi="Calibri"/>
                        </w:rPr>
                        <w:t>Glue goes here</w:t>
                      </w:r>
                    </w:p>
                  </w:txbxContent>
                </v:textbox>
              </v:shape>
            </w:pict>
          </mc:Fallback>
        </mc:AlternateContent>
      </w:r>
      <w:r w:rsidR="00A14765">
        <w:rPr>
          <w:rFonts w:ascii="Calibri" w:hAnsi="Calibri"/>
          <w:sz w:val="24"/>
        </w:rPr>
        <w:t>to the edge</w:t>
      </w:r>
      <w:r w:rsidR="0010560E">
        <w:rPr>
          <w:rFonts w:ascii="Calibri" w:hAnsi="Calibri"/>
          <w:sz w:val="24"/>
        </w:rPr>
        <w:t xml:space="preserve">, </w:t>
      </w:r>
    </w:p>
    <w:p w:rsidR="0010560E" w:rsidRDefault="00BD656A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4991100</wp:posOffset>
                </wp:positionH>
                <wp:positionV relativeFrom="paragraph">
                  <wp:posOffset>-635</wp:posOffset>
                </wp:positionV>
                <wp:extent cx="1724026" cy="136526"/>
                <wp:effectExtent l="152400" t="76200" r="9525" b="34925"/>
                <wp:wrapNone/>
                <wp:docPr id="253" name="Curved Connector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>
                          <a:off x="0" y="0"/>
                          <a:ext cx="1724026" cy="136526"/>
                        </a:xfrm>
                        <a:prstGeom prst="curvedConnector3">
                          <a:avLst>
                            <a:gd name="adj1" fmla="val 108011"/>
                          </a:avLst>
                        </a:prstGeom>
                        <a:ln>
                          <a:solidFill>
                            <a:schemeClr val="bg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urved Connector 253" o:spid="_x0000_s1026" type="#_x0000_t38" style="position:absolute;margin-left:393pt;margin-top:-.05pt;width:135.75pt;height:10.75pt;rotation:180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" adj="23330" strokecolor="white [3212]">
                <v:stroke endarrow="open"/>
              </v:shape>
            </w:pict>
          </mc:Fallback>
        </mc:AlternateContent>
      </w:r>
      <w:r w:rsidR="00A14765">
        <w:rPr>
          <w:rFonts w:ascii="Calibri" w:hAnsi="Calibri"/>
          <w:sz w:val="24"/>
        </w:rPr>
        <w:t>not the face</w:t>
      </w:r>
      <w:r w:rsidR="0010560E">
        <w:rPr>
          <w:rFonts w:ascii="Calibri" w:hAnsi="Calibri"/>
          <w:sz w:val="24"/>
        </w:rPr>
        <w:t>.</w:t>
      </w:r>
      <w:r w:rsidR="00A14765">
        <w:rPr>
          <w:rFonts w:ascii="Calibri" w:hAnsi="Calibri"/>
          <w:sz w:val="24"/>
        </w:rPr>
        <w:t xml:space="preserve"> This will be the base of the box.</w:t>
      </w:r>
    </w:p>
    <w:p w:rsidR="00D81D1A" w:rsidRDefault="00D81D1A" w:rsidP="006A4981">
      <w:pPr>
        <w:spacing w:line="276" w:lineRule="auto"/>
        <w:rPr>
          <w:rFonts w:ascii="Calibri" w:hAnsi="Calibri"/>
          <w:sz w:val="24"/>
        </w:rPr>
      </w:pPr>
    </w:p>
    <w:p w:rsidR="00A14765" w:rsidRDefault="00A14765" w:rsidP="006A4981">
      <w:pPr>
        <w:spacing w:line="276" w:lineRule="auto"/>
        <w:rPr>
          <w:rFonts w:ascii="Calibri" w:hAnsi="Calibri"/>
          <w:sz w:val="24"/>
        </w:rPr>
      </w:pPr>
    </w:p>
    <w:p w:rsidR="00A14765" w:rsidRDefault="00A14765" w:rsidP="006A4981">
      <w:pPr>
        <w:spacing w:line="276" w:lineRule="auto"/>
        <w:rPr>
          <w:rFonts w:ascii="Calibri" w:hAnsi="Calibri"/>
          <w:sz w:val="24"/>
        </w:rPr>
      </w:pPr>
    </w:p>
    <w:p w:rsidR="00D81D1A" w:rsidRDefault="00BD656A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4135755</wp:posOffset>
                </wp:positionH>
                <wp:positionV relativeFrom="paragraph">
                  <wp:posOffset>196215</wp:posOffset>
                </wp:positionV>
                <wp:extent cx="2675890" cy="1494790"/>
                <wp:effectExtent l="11430" t="5715" r="8255" b="13970"/>
                <wp:wrapNone/>
                <wp:docPr id="244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5890" cy="1494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3CE6" w:rsidRDefault="00BD656A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2486025" cy="1390650"/>
                                  <wp:effectExtent l="0" t="0" r="0" b="0"/>
                                  <wp:docPr id="7" name="Picture 7" descr="IMG_48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IMG_48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lum bright="3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6025" cy="1390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32" type="#_x0000_t202" style="position:absolute;margin-left:325.65pt;margin-top:15.45pt;width:210.7pt;height:117.7pt;z-index:2516490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">
                <v:textbox style="mso-fit-shape-to-text:t">
                  <w:txbxContent>
                    <w:p w:rsidR="00FD3CE6" w:rsidRDefault="00BD656A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2486025" cy="1390650"/>
                            <wp:effectExtent l="0" t="0" r="0" b="0"/>
                            <wp:docPr id="7" name="Picture 7" descr="IMG_48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IMG_486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lum bright="3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86025" cy="1390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81D1A" w:rsidRDefault="0019100B" w:rsidP="006A4981">
      <w:pPr>
        <w:spacing w:line="276" w:lineRule="auto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 xml:space="preserve">STEP </w:t>
      </w:r>
      <w:r w:rsidR="00BD656A">
        <w:rPr>
          <w:rFonts w:ascii="Calibri" w:hAnsi="Calibri"/>
          <w:b/>
          <w:sz w:val="28"/>
          <w:szCs w:val="28"/>
        </w:rPr>
        <w:t>6</w:t>
      </w:r>
      <w:r w:rsidR="00D81D1A" w:rsidRPr="00D81D1A">
        <w:rPr>
          <w:rFonts w:ascii="Calibri" w:hAnsi="Calibri"/>
          <w:b/>
          <w:sz w:val="28"/>
          <w:szCs w:val="28"/>
        </w:rPr>
        <w:t>:</w:t>
      </w:r>
    </w:p>
    <w:p w:rsidR="00D81D1A" w:rsidRDefault="00D81D1A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 </w:t>
      </w:r>
    </w:p>
    <w:p w:rsidR="00D81D1A" w:rsidRDefault="00BD656A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6715125</wp:posOffset>
                </wp:positionH>
                <wp:positionV relativeFrom="paragraph">
                  <wp:posOffset>83820</wp:posOffset>
                </wp:positionV>
                <wp:extent cx="1095375" cy="266700"/>
                <wp:effectExtent l="0" t="0" r="0" b="1905"/>
                <wp:wrapNone/>
                <wp:docPr id="24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537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E0B21" w:rsidRPr="000E0B21" w:rsidRDefault="000E0B21" w:rsidP="000E0B21">
                            <w:pPr>
                              <w:rPr>
                                <w:rFonts w:ascii="Calibri" w:hAnsi="Calibri"/>
                              </w:rPr>
                            </w:pPr>
                            <w:r w:rsidRPr="000E0B21">
                              <w:rPr>
                                <w:rFonts w:ascii="Calibri" w:hAnsi="Calibri"/>
                              </w:rPr>
                              <w:t>Glue goes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33" type="#_x0000_t202" style="position:absolute;margin-left:528.75pt;margin-top:6.6pt;width:86.25pt;height:21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" stroked="f">
                <v:textbox>
                  <w:txbxContent>
                    <w:p w:rsidR="000E0B21" w:rsidRPr="000E0B21" w:rsidRDefault="000E0B21" w:rsidP="000E0B21">
                      <w:pPr>
                        <w:rPr>
                          <w:rFonts w:ascii="Calibri" w:hAnsi="Calibri"/>
                        </w:rPr>
                      </w:pPr>
                      <w:r w:rsidRPr="000E0B21">
                        <w:rPr>
                          <w:rFonts w:ascii="Calibri" w:hAnsi="Calibri"/>
                        </w:rPr>
                        <w:t>Glue goes here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5553075</wp:posOffset>
                </wp:positionH>
                <wp:positionV relativeFrom="paragraph">
                  <wp:posOffset>140970</wp:posOffset>
                </wp:positionV>
                <wp:extent cx="1724025" cy="333375"/>
                <wp:effectExtent l="28575" t="7620" r="9525" b="59055"/>
                <wp:wrapNone/>
                <wp:docPr id="241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724025" cy="3333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0" o:spid="_x0000_s1026" type="#_x0000_t32" style="position:absolute;margin-left:437.25pt;margin-top:11.1pt;width:135.75pt;height:26.25pt;flip:x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" strokecolor="white">
                <v:stroke endarrow="block"/>
              </v:shape>
            </w:pict>
          </mc:Fallback>
        </mc:AlternateContent>
      </w:r>
      <w:r w:rsidR="00D81D1A">
        <w:rPr>
          <w:rFonts w:ascii="Calibri" w:hAnsi="Calibri"/>
          <w:sz w:val="24"/>
        </w:rPr>
        <w:t xml:space="preserve">Apply a bead of hot glue along the short edge </w:t>
      </w:r>
    </w:p>
    <w:p w:rsidR="00D81D1A" w:rsidRDefault="00A14765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of one of the </w:t>
      </w:r>
      <w:r w:rsidR="00D81D1A">
        <w:rPr>
          <w:rFonts w:ascii="Calibri" w:hAnsi="Calibri"/>
          <w:sz w:val="24"/>
        </w:rPr>
        <w:t>cruskit</w:t>
      </w:r>
      <w:r>
        <w:rPr>
          <w:rFonts w:ascii="Calibri" w:hAnsi="Calibri"/>
          <w:sz w:val="24"/>
        </w:rPr>
        <w:t>s with the penne</w:t>
      </w:r>
      <w:r w:rsidR="00FD3CE6">
        <w:rPr>
          <w:rFonts w:ascii="Calibri" w:hAnsi="Calibri"/>
          <w:sz w:val="24"/>
        </w:rPr>
        <w:t>. This time</w:t>
      </w:r>
    </w:p>
    <w:p w:rsidR="00BD656A" w:rsidRDefault="00A14765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apply the glue to the </w:t>
      </w:r>
      <w:r w:rsidR="00BD656A">
        <w:rPr>
          <w:rFonts w:ascii="Calibri" w:hAnsi="Calibri"/>
          <w:sz w:val="24"/>
        </w:rPr>
        <w:t>face</w:t>
      </w:r>
      <w:r w:rsidR="00FD3CE6">
        <w:rPr>
          <w:rFonts w:ascii="Calibri" w:hAnsi="Calibri"/>
          <w:sz w:val="24"/>
        </w:rPr>
        <w:t xml:space="preserve"> rathe</w:t>
      </w:r>
      <w:r>
        <w:rPr>
          <w:rFonts w:ascii="Calibri" w:hAnsi="Calibri"/>
          <w:sz w:val="24"/>
        </w:rPr>
        <w:t xml:space="preserve">r than the </w:t>
      </w:r>
      <w:r w:rsidR="00BD656A">
        <w:rPr>
          <w:rFonts w:ascii="Calibri" w:hAnsi="Calibri"/>
          <w:sz w:val="24"/>
        </w:rPr>
        <w:t>edge</w:t>
      </w:r>
      <w:r w:rsidR="0010560E">
        <w:rPr>
          <w:rFonts w:ascii="Calibri" w:hAnsi="Calibri"/>
          <w:sz w:val="24"/>
        </w:rPr>
        <w:t xml:space="preserve"> </w:t>
      </w:r>
      <w:r w:rsidR="00BD656A">
        <w:rPr>
          <w:rFonts w:ascii="Calibri" w:hAnsi="Calibri"/>
          <w:sz w:val="24"/>
        </w:rPr>
        <w:t xml:space="preserve">(there is no </w:t>
      </w:r>
    </w:p>
    <w:p w:rsidR="00BD656A" w:rsidRDefault="00BD656A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penne in this one, unlike yours, but you can see where to put</w:t>
      </w:r>
    </w:p>
    <w:p w:rsidR="00FD3CE6" w:rsidRDefault="00BD656A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the glue).</w:t>
      </w:r>
    </w:p>
    <w:p w:rsidR="000E0B21" w:rsidRDefault="000E0B21" w:rsidP="006A4981">
      <w:pPr>
        <w:spacing w:line="276" w:lineRule="auto"/>
        <w:rPr>
          <w:rFonts w:ascii="Calibri" w:hAnsi="Calibri"/>
          <w:sz w:val="24"/>
        </w:rPr>
      </w:pPr>
    </w:p>
    <w:p w:rsidR="00B56761" w:rsidRDefault="00B56761" w:rsidP="006A4981">
      <w:pPr>
        <w:spacing w:line="276" w:lineRule="auto"/>
        <w:rPr>
          <w:rFonts w:ascii="Calibri" w:hAnsi="Calibri"/>
          <w:sz w:val="24"/>
        </w:rPr>
      </w:pPr>
    </w:p>
    <w:p w:rsidR="00B56761" w:rsidRDefault="00B56761" w:rsidP="006A4981">
      <w:pPr>
        <w:spacing w:line="276" w:lineRule="auto"/>
        <w:rPr>
          <w:rFonts w:ascii="Calibri" w:hAnsi="Calibri"/>
          <w:sz w:val="24"/>
        </w:rPr>
      </w:pPr>
    </w:p>
    <w:p w:rsidR="00BD656A" w:rsidRDefault="00BD656A" w:rsidP="006A4981">
      <w:pPr>
        <w:spacing w:line="276" w:lineRule="auto"/>
        <w:rPr>
          <w:rFonts w:ascii="Calibri" w:hAnsi="Calibri"/>
          <w:sz w:val="24"/>
        </w:rPr>
      </w:pPr>
    </w:p>
    <w:p w:rsidR="00BD656A" w:rsidRDefault="00BD656A" w:rsidP="006A4981">
      <w:pPr>
        <w:spacing w:line="276" w:lineRule="auto"/>
        <w:rPr>
          <w:rFonts w:ascii="Calibri" w:hAnsi="Calibri"/>
          <w:sz w:val="24"/>
        </w:rPr>
      </w:pPr>
    </w:p>
    <w:p w:rsidR="000E0B21" w:rsidRDefault="0099238A" w:rsidP="006A4981">
      <w:pPr>
        <w:spacing w:line="276" w:lineRule="auto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1D4E01F" wp14:editId="1EA6D477">
                <wp:simplePos x="0" y="0"/>
                <wp:positionH relativeFrom="column">
                  <wp:posOffset>4057650</wp:posOffset>
                </wp:positionH>
                <wp:positionV relativeFrom="paragraph">
                  <wp:posOffset>137160</wp:posOffset>
                </wp:positionV>
                <wp:extent cx="2933700" cy="1609725"/>
                <wp:effectExtent l="0" t="0" r="19050" b="28575"/>
                <wp:wrapNone/>
                <wp:docPr id="240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1609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560E" w:rsidRDefault="00BD656A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40B1AE11" wp14:editId="7B6F9950">
                                  <wp:extent cx="2741930" cy="1538637"/>
                                  <wp:effectExtent l="0" t="0" r="1270" b="4445"/>
                                  <wp:docPr id="254" name="Picture 254" descr="H:\photos\food automaton #2 cams\IMG_489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0" descr="H:\photos\food automaton #2 cams\IMG_489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1930" cy="1538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34" type="#_x0000_t202" style="position:absolute;margin-left:319.5pt;margin-top:10.8pt;width:231pt;height:126.7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">
                <v:textbox>
                  <w:txbxContent>
                    <w:p w:rsidR="0010560E" w:rsidRDefault="00BD656A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40B1AE11" wp14:editId="7B6F9950">
                            <wp:extent cx="2741930" cy="1538637"/>
                            <wp:effectExtent l="0" t="0" r="1270" b="4445"/>
                            <wp:docPr id="254" name="Picture 254" descr="H:\photos\food automaton #2 cams\IMG_489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0" descr="H:\photos\food automaton #2 cams\IMG_489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1930" cy="1538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9100B">
        <w:rPr>
          <w:rFonts w:ascii="Calibri" w:hAnsi="Calibri"/>
          <w:b/>
          <w:sz w:val="28"/>
          <w:szCs w:val="28"/>
        </w:rPr>
        <w:t xml:space="preserve">STEP </w:t>
      </w:r>
      <w:r w:rsidR="00BD656A">
        <w:rPr>
          <w:rFonts w:ascii="Calibri" w:hAnsi="Calibri"/>
          <w:b/>
          <w:sz w:val="28"/>
          <w:szCs w:val="28"/>
        </w:rPr>
        <w:t>7</w:t>
      </w:r>
      <w:r w:rsidR="000E0B21">
        <w:rPr>
          <w:rFonts w:ascii="Calibri" w:hAnsi="Calibri"/>
          <w:b/>
          <w:sz w:val="28"/>
          <w:szCs w:val="28"/>
        </w:rPr>
        <w:t>:</w:t>
      </w:r>
    </w:p>
    <w:p w:rsidR="000E0B21" w:rsidRDefault="000E0B21" w:rsidP="006A4981">
      <w:pPr>
        <w:spacing w:line="276" w:lineRule="auto"/>
        <w:rPr>
          <w:rFonts w:ascii="Calibri" w:hAnsi="Calibri"/>
          <w:sz w:val="24"/>
        </w:rPr>
      </w:pPr>
    </w:p>
    <w:p w:rsidR="0010560E" w:rsidRDefault="0010560E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Press the two pieces of cruskit together at a 90 degree angle. </w:t>
      </w:r>
    </w:p>
    <w:p w:rsidR="0010560E" w:rsidRDefault="0010560E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The edge of the </w:t>
      </w:r>
      <w:r w:rsidR="00084B2A">
        <w:rPr>
          <w:rFonts w:ascii="Calibri" w:hAnsi="Calibri"/>
          <w:sz w:val="24"/>
        </w:rPr>
        <w:t>base</w:t>
      </w:r>
      <w:r>
        <w:rPr>
          <w:rFonts w:ascii="Calibri" w:hAnsi="Calibri"/>
          <w:sz w:val="24"/>
        </w:rPr>
        <w:t xml:space="preserve"> fits onto the face of the </w:t>
      </w:r>
    </w:p>
    <w:p w:rsidR="0010560E" w:rsidRDefault="0010560E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s</w:t>
      </w:r>
      <w:r w:rsidR="00084B2A">
        <w:rPr>
          <w:rFonts w:ascii="Calibri" w:hAnsi="Calibri"/>
          <w:sz w:val="24"/>
        </w:rPr>
        <w:t>ide</w:t>
      </w:r>
      <w:r>
        <w:rPr>
          <w:rFonts w:ascii="Calibri" w:hAnsi="Calibri"/>
          <w:sz w:val="24"/>
        </w:rPr>
        <w:t xml:space="preserve">. Placing them horizontally on the table makes </w:t>
      </w:r>
    </w:p>
    <w:p w:rsidR="00BD656A" w:rsidRDefault="0010560E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it easier to maintain the angle while the glue sets.</w:t>
      </w:r>
      <w:r w:rsidR="00BD656A">
        <w:rPr>
          <w:rFonts w:ascii="Calibri" w:hAnsi="Calibri"/>
          <w:sz w:val="24"/>
        </w:rPr>
        <w:t xml:space="preserve"> Do the same </w:t>
      </w:r>
    </w:p>
    <w:p w:rsidR="00BD656A" w:rsidRDefault="00BD656A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at the other end with the other cruskit that has the penne </w:t>
      </w:r>
    </w:p>
    <w:p w:rsidR="00BD656A" w:rsidRDefault="00BD656A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glued in. Adding a skewer helps keep things straight while </w:t>
      </w:r>
    </w:p>
    <w:p w:rsidR="0010560E" w:rsidRPr="000E0B21" w:rsidRDefault="00BD656A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the glue sets.</w:t>
      </w:r>
    </w:p>
    <w:p w:rsidR="00391118" w:rsidRDefault="0099238A" w:rsidP="00391118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1C2789E" wp14:editId="1C99E70B">
                <wp:simplePos x="0" y="0"/>
                <wp:positionH relativeFrom="column">
                  <wp:posOffset>4029075</wp:posOffset>
                </wp:positionH>
                <wp:positionV relativeFrom="paragraph">
                  <wp:posOffset>43815</wp:posOffset>
                </wp:positionV>
                <wp:extent cx="2971800" cy="1638300"/>
                <wp:effectExtent l="0" t="0" r="19050" b="19050"/>
                <wp:wrapNone/>
                <wp:docPr id="234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1638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1118" w:rsidRDefault="0099238A" w:rsidP="00391118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5A18AA6C" wp14:editId="7F4ECA3F">
                                  <wp:extent cx="2781300" cy="1552112"/>
                                  <wp:effectExtent l="0" t="0" r="0" b="0"/>
                                  <wp:docPr id="272" name="Picture 4" descr="IMG_48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IMG_485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lum bright="3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0208" cy="15570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" o:spid="_x0000_s1035" type="#_x0000_t202" style="position:absolute;margin-left:317.25pt;margin-top:3.45pt;width:234pt;height:129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">
                <v:textbox>
                  <w:txbxContent>
                    <w:p w:rsidR="00391118" w:rsidRDefault="0099238A" w:rsidP="00391118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5A18AA6C" wp14:editId="7F4ECA3F">
                            <wp:extent cx="2781300" cy="1552112"/>
                            <wp:effectExtent l="0" t="0" r="0" b="0"/>
                            <wp:docPr id="272" name="Picture 4" descr="IMG_48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IMG_485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lum bright="3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0208" cy="15570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91118" w:rsidRDefault="00391118" w:rsidP="00391118">
      <w:pPr>
        <w:spacing w:line="276" w:lineRule="auto"/>
        <w:rPr>
          <w:rFonts w:ascii="Calibri" w:hAnsi="Calibri"/>
          <w:sz w:val="24"/>
        </w:rPr>
      </w:pPr>
    </w:p>
    <w:p w:rsidR="00391118" w:rsidRDefault="00391118" w:rsidP="00391118">
      <w:pPr>
        <w:spacing w:line="276" w:lineRule="auto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>STEP 8</w:t>
      </w:r>
      <w:r>
        <w:rPr>
          <w:rFonts w:ascii="Calibri" w:hAnsi="Calibri"/>
          <w:b/>
          <w:sz w:val="28"/>
          <w:szCs w:val="28"/>
        </w:rPr>
        <w:t>:</w:t>
      </w:r>
    </w:p>
    <w:p w:rsidR="00391118" w:rsidRDefault="00391118" w:rsidP="00391118">
      <w:pPr>
        <w:spacing w:line="276" w:lineRule="auto"/>
        <w:rPr>
          <w:rFonts w:ascii="Calibri" w:hAnsi="Calibri"/>
          <w:sz w:val="24"/>
        </w:rPr>
      </w:pPr>
    </w:p>
    <w:p w:rsidR="00391118" w:rsidRDefault="00391118" w:rsidP="00391118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Use the diagonals method to locate the centre</w:t>
      </w:r>
    </w:p>
    <w:p w:rsidR="00391118" w:rsidRDefault="00391118" w:rsidP="00391118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of an</w:t>
      </w:r>
      <w:r>
        <w:rPr>
          <w:rFonts w:ascii="Calibri" w:hAnsi="Calibri"/>
          <w:sz w:val="24"/>
        </w:rPr>
        <w:t xml:space="preserve">other cruskit, and make a hole </w:t>
      </w:r>
    </w:p>
    <w:p w:rsidR="00391118" w:rsidRDefault="00391118" w:rsidP="00391118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at the centre with a skewer. This will become the top</w:t>
      </w:r>
    </w:p>
    <w:p w:rsidR="00391118" w:rsidRDefault="00391118" w:rsidP="00391118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of the box.</w:t>
      </w:r>
    </w:p>
    <w:p w:rsidR="00391118" w:rsidRDefault="0099238A" w:rsidP="00391118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913B1AD" wp14:editId="7393FBC8">
                <wp:simplePos x="0" y="0"/>
                <wp:positionH relativeFrom="column">
                  <wp:posOffset>4019550</wp:posOffset>
                </wp:positionH>
                <wp:positionV relativeFrom="paragraph">
                  <wp:posOffset>186691</wp:posOffset>
                </wp:positionV>
                <wp:extent cx="3057525" cy="1714500"/>
                <wp:effectExtent l="0" t="0" r="28575" b="19050"/>
                <wp:wrapNone/>
                <wp:docPr id="23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75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1118" w:rsidRDefault="00391118" w:rsidP="00391118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6F733CAA" wp14:editId="32EB455D">
                                  <wp:extent cx="2876550" cy="1618637"/>
                                  <wp:effectExtent l="0" t="0" r="0" b="635"/>
                                  <wp:docPr id="270" name="Picture 270" descr="IMG_48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IMG_487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lum bright="3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6550" cy="1618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036" type="#_x0000_t202" style="position:absolute;margin-left:316.5pt;margin-top:14.7pt;width:240.75pt;height:13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">
                <v:textbox>
                  <w:txbxContent>
                    <w:p w:rsidR="00391118" w:rsidRDefault="00391118" w:rsidP="00391118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6F733CAA" wp14:editId="32EB455D">
                            <wp:extent cx="2876550" cy="1618637"/>
                            <wp:effectExtent l="0" t="0" r="0" b="635"/>
                            <wp:docPr id="270" name="Picture 270" descr="IMG_48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IMG_487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lum bright="3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6550" cy="1618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91118" w:rsidRDefault="00391118" w:rsidP="00391118">
      <w:pPr>
        <w:spacing w:line="276" w:lineRule="auto"/>
        <w:rPr>
          <w:rFonts w:ascii="Calibri" w:hAnsi="Calibri"/>
          <w:sz w:val="24"/>
        </w:rPr>
      </w:pPr>
    </w:p>
    <w:p w:rsidR="00391118" w:rsidRDefault="0099238A" w:rsidP="00391118">
      <w:pPr>
        <w:spacing w:line="276" w:lineRule="auto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>STEP 9</w:t>
      </w:r>
      <w:r w:rsidR="00391118">
        <w:rPr>
          <w:rFonts w:ascii="Calibri" w:hAnsi="Calibri"/>
          <w:b/>
          <w:sz w:val="28"/>
          <w:szCs w:val="28"/>
        </w:rPr>
        <w:t>:</w:t>
      </w:r>
    </w:p>
    <w:p w:rsidR="00391118" w:rsidRDefault="00391118" w:rsidP="00391118">
      <w:pPr>
        <w:spacing w:line="276" w:lineRule="auto"/>
        <w:rPr>
          <w:rFonts w:ascii="Calibri" w:hAnsi="Calibri"/>
          <w:sz w:val="24"/>
        </w:rPr>
      </w:pPr>
    </w:p>
    <w:p w:rsidR="00391118" w:rsidRDefault="00391118" w:rsidP="00391118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Choose a relatively straight piece of thin macaroni.</w:t>
      </w:r>
    </w:p>
    <w:p w:rsidR="00391118" w:rsidRDefault="00391118" w:rsidP="00391118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The piece in the middle is about right.</w:t>
      </w:r>
    </w:p>
    <w:p w:rsidR="00391118" w:rsidRDefault="00391118" w:rsidP="00391118">
      <w:pPr>
        <w:spacing w:line="276" w:lineRule="auto"/>
        <w:rPr>
          <w:rFonts w:ascii="Calibri" w:hAnsi="Calibri"/>
          <w:sz w:val="24"/>
        </w:rPr>
      </w:pPr>
    </w:p>
    <w:p w:rsidR="00391118" w:rsidRDefault="00391118" w:rsidP="00391118">
      <w:pPr>
        <w:spacing w:line="276" w:lineRule="auto"/>
        <w:rPr>
          <w:rFonts w:ascii="Calibri" w:hAnsi="Calibri"/>
          <w:sz w:val="24"/>
        </w:rPr>
      </w:pPr>
    </w:p>
    <w:p w:rsidR="00391118" w:rsidRDefault="00391118" w:rsidP="00391118">
      <w:pPr>
        <w:spacing w:line="276" w:lineRule="auto"/>
        <w:rPr>
          <w:rFonts w:ascii="Calibri" w:hAnsi="Calibri"/>
          <w:sz w:val="24"/>
        </w:rPr>
      </w:pPr>
    </w:p>
    <w:p w:rsidR="00391118" w:rsidRDefault="00391118" w:rsidP="00391118">
      <w:pPr>
        <w:spacing w:line="276" w:lineRule="auto"/>
        <w:rPr>
          <w:rFonts w:ascii="Calibri" w:hAnsi="Calibri"/>
          <w:sz w:val="24"/>
        </w:rPr>
      </w:pPr>
    </w:p>
    <w:p w:rsidR="00391118" w:rsidRDefault="00391118" w:rsidP="00391118">
      <w:pPr>
        <w:spacing w:line="276" w:lineRule="auto"/>
        <w:rPr>
          <w:rFonts w:ascii="Calibri" w:hAnsi="Calibri"/>
          <w:sz w:val="24"/>
        </w:rPr>
      </w:pPr>
    </w:p>
    <w:p w:rsidR="00391118" w:rsidRDefault="0099238A" w:rsidP="00391118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478B1CD" wp14:editId="0549E157">
                <wp:simplePos x="0" y="0"/>
                <wp:positionH relativeFrom="column">
                  <wp:posOffset>4043045</wp:posOffset>
                </wp:positionH>
                <wp:positionV relativeFrom="paragraph">
                  <wp:posOffset>28575</wp:posOffset>
                </wp:positionV>
                <wp:extent cx="3157855" cy="1776095"/>
                <wp:effectExtent l="0" t="0" r="26670" b="13970"/>
                <wp:wrapNone/>
                <wp:docPr id="232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7855" cy="1776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1118" w:rsidRDefault="00391118" w:rsidP="00391118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3A79C385" wp14:editId="6C4E9124">
                                  <wp:extent cx="2962275" cy="1676400"/>
                                  <wp:effectExtent l="0" t="0" r="0" b="0"/>
                                  <wp:docPr id="271" name="Picture 271" descr="IMG_48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IMG_487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lum bright="3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2275" cy="1676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" o:spid="_x0000_s1037" type="#_x0000_t202" style="position:absolute;margin-left:318.35pt;margin-top:2.25pt;width:248.65pt;height:139.85pt;z-index:2516889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">
                <v:textbox style="mso-fit-shape-to-text:t">
                  <w:txbxContent>
                    <w:p w:rsidR="00391118" w:rsidRDefault="00391118" w:rsidP="00391118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3A79C385" wp14:editId="6C4E9124">
                            <wp:extent cx="2962275" cy="1676400"/>
                            <wp:effectExtent l="0" t="0" r="0" b="0"/>
                            <wp:docPr id="271" name="Picture 271" descr="IMG_48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IMG_487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lum bright="3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62275" cy="1676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91118" w:rsidRDefault="0099238A" w:rsidP="00391118">
      <w:pPr>
        <w:spacing w:line="276" w:lineRule="auto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>STEP 10</w:t>
      </w:r>
      <w:r w:rsidR="00391118">
        <w:rPr>
          <w:rFonts w:ascii="Calibri" w:hAnsi="Calibri"/>
          <w:b/>
          <w:sz w:val="28"/>
          <w:szCs w:val="28"/>
        </w:rPr>
        <w:t>:</w:t>
      </w:r>
    </w:p>
    <w:p w:rsidR="00391118" w:rsidRDefault="00391118" w:rsidP="00391118">
      <w:pPr>
        <w:spacing w:line="276" w:lineRule="auto"/>
        <w:rPr>
          <w:rFonts w:ascii="Calibri" w:hAnsi="Calibri"/>
          <w:sz w:val="24"/>
        </w:rPr>
      </w:pPr>
    </w:p>
    <w:p w:rsidR="00391118" w:rsidRDefault="00391118" w:rsidP="00391118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Push the macaroni into the hole just made,</w:t>
      </w:r>
    </w:p>
    <w:p w:rsidR="00391118" w:rsidRDefault="00391118" w:rsidP="00391118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and secure in place with hot glue. Try to keep it </w:t>
      </w:r>
    </w:p>
    <w:p w:rsidR="00391118" w:rsidRDefault="00391118" w:rsidP="00391118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perpendicular to the face of the cruskit, and have it</w:t>
      </w:r>
    </w:p>
    <w:p w:rsidR="00391118" w:rsidRDefault="00391118" w:rsidP="00391118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protrude a few mm from both top and bottom.</w:t>
      </w:r>
      <w:r w:rsidR="0099238A">
        <w:rPr>
          <w:rFonts w:ascii="Calibri" w:hAnsi="Calibri"/>
          <w:sz w:val="24"/>
        </w:rPr>
        <w:t xml:space="preserve"> (this cruskit</w:t>
      </w:r>
    </w:p>
    <w:p w:rsidR="0099238A" w:rsidRPr="0099238A" w:rsidRDefault="0099238A" w:rsidP="0099238A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is a bit small, but yours should be full sized)</w:t>
      </w:r>
    </w:p>
    <w:p w:rsidR="0099238A" w:rsidRDefault="0099238A" w:rsidP="0099238A">
      <w:pPr>
        <w:spacing w:line="276" w:lineRule="auto"/>
        <w:rPr>
          <w:rFonts w:ascii="Calibri" w:hAnsi="Calibri"/>
          <w:b/>
          <w:sz w:val="28"/>
          <w:szCs w:val="28"/>
        </w:rPr>
      </w:pPr>
    </w:p>
    <w:p w:rsidR="0099238A" w:rsidRDefault="0099238A" w:rsidP="0099238A">
      <w:pPr>
        <w:spacing w:line="276" w:lineRule="auto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426FE6C" wp14:editId="06FB45C9">
                <wp:simplePos x="0" y="0"/>
                <wp:positionH relativeFrom="column">
                  <wp:posOffset>4038600</wp:posOffset>
                </wp:positionH>
                <wp:positionV relativeFrom="paragraph">
                  <wp:posOffset>64770</wp:posOffset>
                </wp:positionV>
                <wp:extent cx="3154680" cy="1781175"/>
                <wp:effectExtent l="0" t="0" r="26670" b="28575"/>
                <wp:wrapNone/>
                <wp:docPr id="237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4680" cy="1781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9238A" w:rsidRDefault="0099238A" w:rsidP="0099238A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44656946" wp14:editId="0184771A">
                                  <wp:extent cx="2962275" cy="1662284"/>
                                  <wp:effectExtent l="0" t="0" r="0" b="0"/>
                                  <wp:docPr id="273" name="Picture 273" descr="H:\photos\food automaton #3 snail cam\IMG_491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1" descr="H:\photos\food automaton #3 snail cam\IMG_491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7562" cy="16652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" o:spid="_x0000_s1038" type="#_x0000_t202" style="position:absolute;margin-left:318pt;margin-top:5.1pt;width:248.4pt;height:140.2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">
                <v:textbox>
                  <w:txbxContent>
                    <w:p w:rsidR="0099238A" w:rsidRDefault="0099238A" w:rsidP="0099238A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44656946" wp14:editId="0184771A">
                            <wp:extent cx="2962275" cy="1662284"/>
                            <wp:effectExtent l="0" t="0" r="0" b="0"/>
                            <wp:docPr id="273" name="Picture 273" descr="H:\photos\food automaton #3 snail cam\IMG_491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1" descr="H:\photos\food automaton #3 snail cam\IMG_491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67562" cy="16652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9238A" w:rsidRDefault="0099238A" w:rsidP="0099238A">
      <w:pPr>
        <w:spacing w:line="276" w:lineRule="auto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>STEP 11:</w:t>
      </w:r>
    </w:p>
    <w:p w:rsidR="0099238A" w:rsidRDefault="0099238A" w:rsidP="0099238A">
      <w:pPr>
        <w:spacing w:line="276" w:lineRule="auto"/>
        <w:rPr>
          <w:rFonts w:ascii="Calibri" w:hAnsi="Calibri"/>
          <w:sz w:val="24"/>
        </w:rPr>
      </w:pPr>
    </w:p>
    <w:p w:rsidR="0099238A" w:rsidRDefault="0099238A" w:rsidP="0099238A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Glue a lolly ring to the top, with the macaroni in</w:t>
      </w:r>
    </w:p>
    <w:p w:rsidR="0099238A" w:rsidRDefault="0099238A" w:rsidP="0099238A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the middle. Take another jube, and insert a short piece of </w:t>
      </w:r>
    </w:p>
    <w:p w:rsidR="0099238A" w:rsidRDefault="0099238A" w:rsidP="0099238A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spaghetti into the middle of it, but not all the way through. </w:t>
      </w:r>
    </w:p>
    <w:p w:rsidR="0099238A" w:rsidRDefault="0099238A" w:rsidP="0099238A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The spaghetti should be about half the length of a cruskit.</w:t>
      </w:r>
    </w:p>
    <w:p w:rsidR="00084B2A" w:rsidRDefault="00084B2A" w:rsidP="006A4981">
      <w:pPr>
        <w:spacing w:line="276" w:lineRule="auto"/>
        <w:rPr>
          <w:rFonts w:ascii="Calibri" w:hAnsi="Calibri"/>
          <w:sz w:val="24"/>
        </w:rPr>
      </w:pPr>
    </w:p>
    <w:p w:rsidR="005C32A4" w:rsidRDefault="005C32A4" w:rsidP="006A4981">
      <w:pPr>
        <w:spacing w:line="276" w:lineRule="auto"/>
        <w:rPr>
          <w:rFonts w:ascii="Calibri" w:hAnsi="Calibri"/>
          <w:b/>
          <w:sz w:val="28"/>
          <w:szCs w:val="28"/>
        </w:rPr>
      </w:pPr>
    </w:p>
    <w:p w:rsidR="005C32A4" w:rsidRDefault="00BD656A" w:rsidP="006A4981">
      <w:pPr>
        <w:spacing w:line="276" w:lineRule="auto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4192905</wp:posOffset>
                </wp:positionH>
                <wp:positionV relativeFrom="paragraph">
                  <wp:posOffset>60960</wp:posOffset>
                </wp:positionV>
                <wp:extent cx="2992755" cy="1676400"/>
                <wp:effectExtent l="0" t="0" r="17145" b="19050"/>
                <wp:wrapNone/>
                <wp:docPr id="2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2755" cy="1676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0BB0" w:rsidRDefault="00BD656A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2839065" cy="1571625"/>
                                  <wp:effectExtent l="0" t="0" r="0" b="0"/>
                                  <wp:docPr id="165" name="Picture 165" descr="H:\photos\food automaton #3 snail cam\IMG_491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5" descr="H:\photos\food automaton #3 snail cam\IMG_491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3906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" o:spid="_x0000_s1039" type="#_x0000_t202" style="position:absolute;margin-left:330.15pt;margin-top:4.8pt;width:235.65pt;height:13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">
                <v:textbox>
                  <w:txbxContent>
                    <w:p w:rsidR="00740BB0" w:rsidRDefault="00BD656A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2839065" cy="1571625"/>
                            <wp:effectExtent l="0" t="0" r="0" b="0"/>
                            <wp:docPr id="165" name="Picture 165" descr="H:\photos\food automaton #3 snail cam\IMG_491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5" descr="H:\photos\food automaton #3 snail cam\IMG_491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39065" cy="1571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84B2A">
        <w:rPr>
          <w:rFonts w:ascii="Calibri" w:hAnsi="Calibri"/>
          <w:b/>
          <w:sz w:val="28"/>
          <w:szCs w:val="28"/>
        </w:rPr>
        <w:t xml:space="preserve">STEP </w:t>
      </w:r>
      <w:r w:rsidR="0099238A">
        <w:rPr>
          <w:rFonts w:ascii="Calibri" w:hAnsi="Calibri"/>
          <w:b/>
          <w:sz w:val="28"/>
          <w:szCs w:val="28"/>
        </w:rPr>
        <w:t>12</w:t>
      </w:r>
      <w:r w:rsidR="005C32A4">
        <w:rPr>
          <w:rFonts w:ascii="Calibri" w:hAnsi="Calibri"/>
          <w:b/>
          <w:sz w:val="28"/>
          <w:szCs w:val="28"/>
        </w:rPr>
        <w:t>:</w:t>
      </w:r>
    </w:p>
    <w:p w:rsidR="005C32A4" w:rsidRDefault="005C32A4" w:rsidP="006A4981">
      <w:pPr>
        <w:spacing w:line="276" w:lineRule="auto"/>
        <w:rPr>
          <w:rFonts w:ascii="Calibri" w:hAnsi="Calibri"/>
          <w:sz w:val="24"/>
        </w:rPr>
      </w:pPr>
    </w:p>
    <w:p w:rsidR="003624BB" w:rsidRDefault="005C32A4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Use the c</w:t>
      </w:r>
      <w:r w:rsidR="00493021">
        <w:rPr>
          <w:rFonts w:ascii="Calibri" w:hAnsi="Calibri"/>
          <w:sz w:val="24"/>
        </w:rPr>
        <w:t>raft knife to cut a gingernut biscuit into an egg-</w:t>
      </w:r>
      <w:r w:rsidR="003624BB">
        <w:rPr>
          <w:rFonts w:ascii="Calibri" w:hAnsi="Calibri"/>
          <w:sz w:val="24"/>
        </w:rPr>
        <w:t>shape</w:t>
      </w:r>
      <w:r>
        <w:rPr>
          <w:rFonts w:ascii="Calibri" w:hAnsi="Calibri"/>
          <w:sz w:val="24"/>
        </w:rPr>
        <w:t>.</w:t>
      </w:r>
      <w:r w:rsidR="00493021">
        <w:rPr>
          <w:rFonts w:ascii="Calibri" w:hAnsi="Calibri"/>
          <w:sz w:val="24"/>
        </w:rPr>
        <w:t xml:space="preserve"> </w:t>
      </w:r>
    </w:p>
    <w:p w:rsidR="003624BB" w:rsidRDefault="003624BB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This is called a snail cam. </w:t>
      </w:r>
      <w:r w:rsidR="00493021">
        <w:rPr>
          <w:rFonts w:ascii="Calibri" w:hAnsi="Calibri"/>
          <w:sz w:val="24"/>
        </w:rPr>
        <w:t xml:space="preserve">It helps to make a hole first, </w:t>
      </w:r>
    </w:p>
    <w:p w:rsidR="003624BB" w:rsidRDefault="00493021" w:rsidP="0049302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by gently drilling through with a sharp skewer. The one pictured </w:t>
      </w:r>
    </w:p>
    <w:p w:rsidR="003624BB" w:rsidRDefault="00493021" w:rsidP="0049302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is about right, but you can </w:t>
      </w:r>
      <w:r w:rsidR="00740BB0">
        <w:rPr>
          <w:rFonts w:ascii="Calibri" w:hAnsi="Calibri"/>
          <w:sz w:val="24"/>
        </w:rPr>
        <w:t xml:space="preserve">adjust the shape later, if necessary. </w:t>
      </w:r>
    </w:p>
    <w:p w:rsidR="00740BB0" w:rsidRDefault="00740BB0" w:rsidP="0049302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The pointy end needs</w:t>
      </w:r>
      <w:r w:rsidR="003624BB">
        <w:rPr>
          <w:rFonts w:ascii="Calibri" w:hAnsi="Calibri"/>
          <w:sz w:val="24"/>
        </w:rPr>
        <w:t xml:space="preserve"> </w:t>
      </w:r>
      <w:r>
        <w:rPr>
          <w:rFonts w:ascii="Calibri" w:hAnsi="Calibri"/>
          <w:sz w:val="24"/>
        </w:rPr>
        <w:t>to</w:t>
      </w:r>
      <w:r w:rsidR="003624BB">
        <w:rPr>
          <w:rFonts w:ascii="Calibri" w:hAnsi="Calibri"/>
          <w:sz w:val="24"/>
        </w:rPr>
        <w:t xml:space="preserve"> be rounded, rather than too sharp</w:t>
      </w:r>
      <w:r>
        <w:rPr>
          <w:rFonts w:ascii="Calibri" w:hAnsi="Calibri"/>
          <w:sz w:val="24"/>
        </w:rPr>
        <w:t>.</w:t>
      </w:r>
    </w:p>
    <w:p w:rsidR="0013127E" w:rsidRDefault="0013127E" w:rsidP="006A4981">
      <w:pPr>
        <w:spacing w:line="276" w:lineRule="auto"/>
        <w:rPr>
          <w:rFonts w:ascii="Calibri" w:hAnsi="Calibri"/>
          <w:sz w:val="24"/>
        </w:rPr>
      </w:pPr>
    </w:p>
    <w:p w:rsidR="0099238A" w:rsidRDefault="0099238A" w:rsidP="006A4981">
      <w:pPr>
        <w:spacing w:line="276" w:lineRule="auto"/>
        <w:rPr>
          <w:rFonts w:ascii="Calibri" w:hAnsi="Calibri"/>
          <w:sz w:val="24"/>
        </w:rPr>
      </w:pPr>
    </w:p>
    <w:p w:rsidR="0099238A" w:rsidRDefault="0099238A" w:rsidP="006A4981">
      <w:pPr>
        <w:spacing w:line="276" w:lineRule="auto"/>
        <w:rPr>
          <w:rFonts w:ascii="Calibri" w:hAnsi="Calibri"/>
          <w:sz w:val="24"/>
        </w:rPr>
      </w:pPr>
    </w:p>
    <w:p w:rsidR="0099238A" w:rsidRDefault="0099238A" w:rsidP="006A4981">
      <w:pPr>
        <w:spacing w:line="276" w:lineRule="auto"/>
        <w:rPr>
          <w:rFonts w:ascii="Calibri" w:hAnsi="Calibri"/>
          <w:sz w:val="24"/>
        </w:rPr>
      </w:pPr>
    </w:p>
    <w:p w:rsidR="0013127E" w:rsidRDefault="00BD656A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4182745</wp:posOffset>
                </wp:positionH>
                <wp:positionV relativeFrom="paragraph">
                  <wp:posOffset>201295</wp:posOffset>
                </wp:positionV>
                <wp:extent cx="2861310" cy="1682115"/>
                <wp:effectExtent l="10795" t="9525" r="5080" b="13335"/>
                <wp:wrapNone/>
                <wp:docPr id="238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1682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7837" w:rsidRDefault="00BD656A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2667000" cy="1581150"/>
                                  <wp:effectExtent l="0" t="0" r="0" b="0"/>
                                  <wp:docPr id="243" name="Picture 243" descr="H:\photos\food automaton #3 snail cam\IMG_492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3" descr="H:\photos\food automaton #3 snail cam\IMG_492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7000" cy="1581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" o:spid="_x0000_s1040" type="#_x0000_t202" style="position:absolute;margin-left:329.35pt;margin-top:15.85pt;width:225.3pt;height:132.45pt;z-index:2516756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">
                <v:textbox style="mso-fit-shape-to-text:t">
                  <w:txbxContent>
                    <w:p w:rsidR="00CF7837" w:rsidRDefault="00BD656A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2667000" cy="1581150"/>
                            <wp:effectExtent l="0" t="0" r="0" b="0"/>
                            <wp:docPr id="243" name="Picture 243" descr="H:\photos\food automaton #3 snail cam\IMG_492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3" descr="H:\photos\food automaton #3 snail cam\IMG_492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7000" cy="1581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3127E" w:rsidRDefault="0013127E" w:rsidP="006A4981">
      <w:pPr>
        <w:spacing w:line="276" w:lineRule="auto"/>
        <w:rPr>
          <w:rFonts w:ascii="Calibri" w:hAnsi="Calibri"/>
          <w:sz w:val="24"/>
        </w:rPr>
      </w:pPr>
    </w:p>
    <w:p w:rsidR="0013127E" w:rsidRDefault="0013127E" w:rsidP="006A4981">
      <w:pPr>
        <w:spacing w:line="276" w:lineRule="auto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 xml:space="preserve">STEP </w:t>
      </w:r>
      <w:r w:rsidR="00084B2A">
        <w:rPr>
          <w:rFonts w:ascii="Calibri" w:hAnsi="Calibri"/>
          <w:b/>
          <w:sz w:val="28"/>
          <w:szCs w:val="28"/>
        </w:rPr>
        <w:t>1</w:t>
      </w:r>
      <w:r w:rsidR="0099238A">
        <w:rPr>
          <w:rFonts w:ascii="Calibri" w:hAnsi="Calibri"/>
          <w:b/>
          <w:sz w:val="28"/>
          <w:szCs w:val="28"/>
        </w:rPr>
        <w:t>3</w:t>
      </w:r>
      <w:r>
        <w:rPr>
          <w:rFonts w:ascii="Calibri" w:hAnsi="Calibri"/>
          <w:b/>
          <w:sz w:val="28"/>
          <w:szCs w:val="28"/>
        </w:rPr>
        <w:t>:</w:t>
      </w:r>
    </w:p>
    <w:p w:rsidR="0013127E" w:rsidRDefault="0013127E" w:rsidP="006A4981">
      <w:pPr>
        <w:spacing w:line="276" w:lineRule="auto"/>
        <w:rPr>
          <w:rFonts w:ascii="Calibri" w:hAnsi="Calibri"/>
          <w:sz w:val="24"/>
        </w:rPr>
      </w:pPr>
    </w:p>
    <w:p w:rsidR="00CF7837" w:rsidRDefault="00CF7837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Take another gingernut, and trim it down to make a circular </w:t>
      </w:r>
    </w:p>
    <w:p w:rsidR="00CF7837" w:rsidRDefault="00CF7837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cam, about half the original diameter. Gently drill a hole in </w:t>
      </w:r>
    </w:p>
    <w:p w:rsidR="0013127E" w:rsidRDefault="00CF7837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the center using a sharp skewer. </w:t>
      </w:r>
    </w:p>
    <w:p w:rsidR="0013127E" w:rsidRDefault="0013127E" w:rsidP="006A4981">
      <w:pPr>
        <w:spacing w:line="276" w:lineRule="auto"/>
        <w:rPr>
          <w:rFonts w:ascii="Calibri" w:hAnsi="Calibri"/>
          <w:sz w:val="24"/>
        </w:rPr>
      </w:pPr>
    </w:p>
    <w:p w:rsidR="0013127E" w:rsidRDefault="0013127E" w:rsidP="006A4981">
      <w:pPr>
        <w:spacing w:line="276" w:lineRule="auto"/>
        <w:rPr>
          <w:rFonts w:ascii="Calibri" w:hAnsi="Calibri"/>
          <w:sz w:val="24"/>
        </w:rPr>
      </w:pPr>
    </w:p>
    <w:p w:rsidR="00084B2A" w:rsidRDefault="00084B2A" w:rsidP="006A4981">
      <w:pPr>
        <w:spacing w:line="276" w:lineRule="auto"/>
        <w:rPr>
          <w:rFonts w:ascii="Calibri" w:hAnsi="Calibri"/>
          <w:sz w:val="24"/>
        </w:rPr>
      </w:pPr>
    </w:p>
    <w:p w:rsidR="0099238A" w:rsidRDefault="0099238A" w:rsidP="006A4981">
      <w:pPr>
        <w:spacing w:line="276" w:lineRule="auto"/>
        <w:rPr>
          <w:rFonts w:ascii="Calibri" w:hAnsi="Calibri"/>
          <w:sz w:val="24"/>
        </w:rPr>
      </w:pPr>
    </w:p>
    <w:p w:rsidR="0099238A" w:rsidRDefault="0099238A" w:rsidP="006A4981">
      <w:pPr>
        <w:spacing w:line="276" w:lineRule="auto"/>
        <w:rPr>
          <w:rFonts w:ascii="Calibri" w:hAnsi="Calibri"/>
          <w:sz w:val="24"/>
        </w:rPr>
      </w:pPr>
    </w:p>
    <w:p w:rsidR="0099238A" w:rsidRDefault="0099238A" w:rsidP="006A4981">
      <w:pPr>
        <w:spacing w:line="276" w:lineRule="auto"/>
        <w:rPr>
          <w:rFonts w:ascii="Calibri" w:hAnsi="Calibri"/>
          <w:sz w:val="24"/>
        </w:rPr>
      </w:pPr>
    </w:p>
    <w:p w:rsidR="0013127E" w:rsidRDefault="0013127E" w:rsidP="006A4981">
      <w:pPr>
        <w:spacing w:line="276" w:lineRule="auto"/>
        <w:rPr>
          <w:rFonts w:ascii="Calibri" w:hAnsi="Calibri"/>
          <w:sz w:val="24"/>
        </w:rPr>
      </w:pPr>
    </w:p>
    <w:p w:rsidR="0013127E" w:rsidRDefault="005F5C0F" w:rsidP="006A4981">
      <w:pPr>
        <w:spacing w:line="276" w:lineRule="auto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581872E" wp14:editId="552B9BB1">
                <wp:simplePos x="0" y="0"/>
                <wp:positionH relativeFrom="column">
                  <wp:posOffset>4124325</wp:posOffset>
                </wp:positionH>
                <wp:positionV relativeFrom="paragraph">
                  <wp:posOffset>27940</wp:posOffset>
                </wp:positionV>
                <wp:extent cx="3088005" cy="1838325"/>
                <wp:effectExtent l="0" t="0" r="17145" b="28575"/>
                <wp:wrapNone/>
                <wp:docPr id="236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005" cy="1838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E1513" w:rsidRDefault="00084B2A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409D3DA8" wp14:editId="6B532155">
                                  <wp:extent cx="2896235" cy="1625225"/>
                                  <wp:effectExtent l="0" t="0" r="0" b="0"/>
                                  <wp:docPr id="256" name="Picture 256" descr="H:\photos\food automaton #3 snail cam\IMG_492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2" descr="H:\photos\food automaton #3 snail cam\IMG_492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6235" cy="1625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" o:spid="_x0000_s1041" type="#_x0000_t202" style="position:absolute;margin-left:324.75pt;margin-top:2.2pt;width:243.15pt;height:144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">
                <v:textbox>
                  <w:txbxContent>
                    <w:p w:rsidR="00FE1513" w:rsidRDefault="00084B2A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409D3DA8" wp14:editId="6B532155">
                            <wp:extent cx="2896235" cy="1625225"/>
                            <wp:effectExtent l="0" t="0" r="0" b="0"/>
                            <wp:docPr id="256" name="Picture 256" descr="H:\photos\food automaton #3 snail cam\IMG_492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2" descr="H:\photos\food automaton #3 snail cam\IMG_492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96235" cy="1625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84B2A">
        <w:rPr>
          <w:rFonts w:ascii="Calibri" w:hAnsi="Calibri"/>
          <w:b/>
          <w:sz w:val="28"/>
          <w:szCs w:val="28"/>
        </w:rPr>
        <w:t>STEP 1</w:t>
      </w:r>
      <w:r w:rsidR="0099238A">
        <w:rPr>
          <w:rFonts w:ascii="Calibri" w:hAnsi="Calibri"/>
          <w:b/>
          <w:sz w:val="28"/>
          <w:szCs w:val="28"/>
        </w:rPr>
        <w:t>4</w:t>
      </w:r>
      <w:r w:rsidR="0013127E">
        <w:rPr>
          <w:rFonts w:ascii="Calibri" w:hAnsi="Calibri"/>
          <w:b/>
          <w:sz w:val="28"/>
          <w:szCs w:val="28"/>
        </w:rPr>
        <w:t>:</w:t>
      </w:r>
    </w:p>
    <w:p w:rsidR="0013127E" w:rsidRDefault="0013127E" w:rsidP="006A4981">
      <w:pPr>
        <w:spacing w:line="276" w:lineRule="auto"/>
        <w:rPr>
          <w:rFonts w:ascii="Calibri" w:hAnsi="Calibri"/>
          <w:sz w:val="24"/>
        </w:rPr>
      </w:pPr>
    </w:p>
    <w:p w:rsidR="00FE1513" w:rsidRDefault="00084B2A" w:rsidP="00084B2A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Glue the top onto the box, with the lolly ring on the outside.</w:t>
      </w:r>
    </w:p>
    <w:p w:rsidR="005F5C0F" w:rsidRDefault="005F5C0F" w:rsidP="00084B2A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Insert the axle through one side of the box, </w:t>
      </w:r>
    </w:p>
    <w:p w:rsidR="005F5C0F" w:rsidRDefault="005F5C0F" w:rsidP="00084B2A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then the EGG SHAPED biscuit, and gently push it through until it </w:t>
      </w:r>
    </w:p>
    <w:p w:rsidR="00851BE0" w:rsidRDefault="005F5C0F" w:rsidP="00084B2A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comes out the other side. </w:t>
      </w:r>
      <w:r w:rsidR="00851BE0">
        <w:rPr>
          <w:rFonts w:ascii="Calibri" w:hAnsi="Calibri"/>
          <w:sz w:val="24"/>
        </w:rPr>
        <w:t xml:space="preserve">Rotate so the ‘egg’ points down. </w:t>
      </w:r>
    </w:p>
    <w:p w:rsidR="00851BE0" w:rsidRDefault="005F5C0F" w:rsidP="00084B2A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When the biscuit is almost in the middle of the skewer, </w:t>
      </w:r>
    </w:p>
    <w:p w:rsidR="00851BE0" w:rsidRDefault="005F5C0F" w:rsidP="00084B2A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glue it into place</w:t>
      </w:r>
      <w:r w:rsidR="00851BE0">
        <w:rPr>
          <w:rFonts w:ascii="Calibri" w:hAnsi="Calibri"/>
          <w:sz w:val="24"/>
        </w:rPr>
        <w:t xml:space="preserve"> </w:t>
      </w:r>
      <w:r>
        <w:rPr>
          <w:rFonts w:ascii="Calibri" w:hAnsi="Calibri"/>
          <w:sz w:val="24"/>
        </w:rPr>
        <w:t xml:space="preserve">(you will have to do this </w:t>
      </w:r>
      <w:r w:rsidR="00851BE0">
        <w:rPr>
          <w:rFonts w:ascii="Calibri" w:hAnsi="Calibri"/>
          <w:sz w:val="24"/>
        </w:rPr>
        <w:t>while it is inside</w:t>
      </w:r>
      <w:r>
        <w:rPr>
          <w:rFonts w:ascii="Calibri" w:hAnsi="Calibri"/>
          <w:sz w:val="24"/>
        </w:rPr>
        <w:t xml:space="preserve"> </w:t>
      </w:r>
    </w:p>
    <w:p w:rsidR="005F5C0F" w:rsidRDefault="005F5C0F" w:rsidP="00084B2A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the box).</w:t>
      </w:r>
    </w:p>
    <w:p w:rsidR="00FE1513" w:rsidRDefault="00FE1513" w:rsidP="006A4981">
      <w:pPr>
        <w:spacing w:line="276" w:lineRule="auto"/>
        <w:rPr>
          <w:rFonts w:ascii="Calibri" w:hAnsi="Calibri"/>
          <w:sz w:val="24"/>
        </w:rPr>
      </w:pPr>
    </w:p>
    <w:p w:rsidR="00FE1513" w:rsidRDefault="00FE1513" w:rsidP="006A4981">
      <w:pPr>
        <w:spacing w:line="276" w:lineRule="auto"/>
        <w:rPr>
          <w:rFonts w:ascii="Calibri" w:hAnsi="Calibri"/>
          <w:sz w:val="24"/>
        </w:rPr>
      </w:pPr>
    </w:p>
    <w:p w:rsidR="0099238A" w:rsidRDefault="0099238A" w:rsidP="006A4981">
      <w:pPr>
        <w:spacing w:line="276" w:lineRule="auto"/>
        <w:rPr>
          <w:rFonts w:ascii="Calibri" w:hAnsi="Calibri"/>
          <w:sz w:val="24"/>
        </w:rPr>
      </w:pPr>
    </w:p>
    <w:p w:rsidR="0099238A" w:rsidRDefault="0099238A" w:rsidP="006A4981">
      <w:pPr>
        <w:spacing w:line="276" w:lineRule="auto"/>
        <w:rPr>
          <w:rFonts w:ascii="Calibri" w:hAnsi="Calibri"/>
          <w:sz w:val="24"/>
        </w:rPr>
      </w:pPr>
    </w:p>
    <w:p w:rsidR="0099238A" w:rsidRDefault="0099238A" w:rsidP="006A4981">
      <w:pPr>
        <w:spacing w:line="276" w:lineRule="auto"/>
        <w:rPr>
          <w:rFonts w:ascii="Calibri" w:hAnsi="Calibri"/>
          <w:sz w:val="24"/>
        </w:rPr>
      </w:pPr>
    </w:p>
    <w:p w:rsidR="00FE1513" w:rsidRDefault="0099238A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A910513" wp14:editId="187C61A7">
                <wp:simplePos x="0" y="0"/>
                <wp:positionH relativeFrom="column">
                  <wp:posOffset>4267200</wp:posOffset>
                </wp:positionH>
                <wp:positionV relativeFrom="paragraph">
                  <wp:posOffset>201930</wp:posOffset>
                </wp:positionV>
                <wp:extent cx="1847850" cy="3228975"/>
                <wp:effectExtent l="0" t="0" r="19050" b="28575"/>
                <wp:wrapNone/>
                <wp:docPr id="235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3228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E1513" w:rsidRDefault="00851BE0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15B07917" wp14:editId="2E22204E">
                                  <wp:extent cx="1694353" cy="3019425"/>
                                  <wp:effectExtent l="0" t="0" r="1270" b="0"/>
                                  <wp:docPr id="257" name="Picture 257" descr="H:\photos\food automaton #3 snail cam\IMG_49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3" descr="H:\photos\food automaton #3 snail cam\IMG_49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693557" cy="30180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042" type="#_x0000_t202" style="position:absolute;margin-left:336pt;margin-top:15.9pt;width:145.5pt;height:254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">
                <v:textbox>
                  <w:txbxContent>
                    <w:p w:rsidR="00FE1513" w:rsidRDefault="00851BE0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15B07917" wp14:editId="2E22204E">
                            <wp:extent cx="1694353" cy="3019425"/>
                            <wp:effectExtent l="0" t="0" r="1270" b="0"/>
                            <wp:docPr id="257" name="Picture 257" descr="H:\photos\food automaton #3 snail cam\IMG_49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3" descr="H:\photos\food automaton #3 snail cam\IMG_49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1693557" cy="30180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51BE0" w:rsidRDefault="00391118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noProof/>
          <w:sz w:val="24"/>
          <w:lang w:eastAsia="en-AU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3561E2AB" wp14:editId="074190F7">
                <wp:simplePos x="0" y="0"/>
                <wp:positionH relativeFrom="column">
                  <wp:posOffset>6591300</wp:posOffset>
                </wp:positionH>
                <wp:positionV relativeFrom="paragraph">
                  <wp:posOffset>125730</wp:posOffset>
                </wp:positionV>
                <wp:extent cx="2152650" cy="2028825"/>
                <wp:effectExtent l="0" t="0" r="19050" b="28575"/>
                <wp:wrapNone/>
                <wp:docPr id="267" name="Group 2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52650" cy="2028825"/>
                          <a:chOff x="0" y="0"/>
                          <a:chExt cx="2152650" cy="2028825"/>
                        </a:xfrm>
                      </wpg:grpSpPr>
                      <wps:wsp>
                        <wps:cNvPr id="258" name="Text Box 258"/>
                        <wps:cNvSpPr txBox="1"/>
                        <wps:spPr>
                          <a:xfrm>
                            <a:off x="0" y="0"/>
                            <a:ext cx="2152650" cy="20288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624BB" w:rsidRDefault="003624BB"/>
                            <w:p w:rsidR="00391118" w:rsidRDefault="00391118" w:rsidP="00391118">
                              <w:pPr>
                                <w:ind w:left="2160"/>
                              </w:pPr>
                            </w:p>
                            <w:p w:rsidR="00391118" w:rsidRDefault="00391118" w:rsidP="00391118">
                              <w:pPr>
                                <w:ind w:left="2160"/>
                              </w:pPr>
                            </w:p>
                            <w:p w:rsidR="003624BB" w:rsidRDefault="00391118" w:rsidP="00391118">
                              <w:pPr>
                                <w:ind w:left="2160"/>
                              </w:pPr>
                              <w:r>
                                <w:t>From the side, things</w:t>
                              </w:r>
                            </w:p>
                            <w:p w:rsidR="00391118" w:rsidRDefault="00391118" w:rsidP="00391118">
                              <w:pPr>
                                <w:ind w:left="2160"/>
                              </w:pPr>
                              <w:r>
                                <w:t>should look like this.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Teardrop 259"/>
                        <wps:cNvSpPr/>
                        <wps:spPr>
                          <a:xfrm rot="7866964">
                            <a:off x="342900" y="933450"/>
                            <a:ext cx="671195" cy="657225"/>
                          </a:xfrm>
                          <a:prstGeom prst="teardrop">
                            <a:avLst>
                              <a:gd name="adj" fmla="val 106764"/>
                            </a:avLst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Rounded Rectangle 264"/>
                        <wps:cNvSpPr/>
                        <wps:spPr>
                          <a:xfrm>
                            <a:off x="342900" y="733425"/>
                            <a:ext cx="636270" cy="20002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Oval 265"/>
                        <wps:cNvSpPr/>
                        <wps:spPr>
                          <a:xfrm>
                            <a:off x="619125" y="1143000"/>
                            <a:ext cx="102235" cy="9525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Straight Connector 266"/>
                        <wps:cNvCnPr/>
                        <wps:spPr>
                          <a:xfrm flipV="1">
                            <a:off x="666750" y="209550"/>
                            <a:ext cx="0" cy="523875"/>
                          </a:xfrm>
                          <a:prstGeom prst="line">
                            <a:avLst/>
                          </a:prstGeom>
                          <a:ln w="412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67" o:spid="_x0000_s1043" style="position:absolute;margin-left:519pt;margin-top:9.9pt;width:169.5pt;height:159.75pt;z-index:251684864" coordsize="21526,20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">
                <v:shape id="Text Box 258" o:spid="_x0000_s1044" type="#_x0000_t202" style="position:absolute;width:21526;height:20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fNNsAA&#10;AADcAAAADwAAAGRycy9kb3ducmV2LnhtbERPTWsCMRC9F/ofwhR6q9kKlu3WKLaoFDyppedhMybB&#10;zWRJ0nX7781B8Ph43/Pl6DsxUEwusILXSQWCuA3asVHwc9y81CBSRtbYBSYF/5RguXh8mGOjw4X3&#10;NByyESWEU4MKbM59I2VqLXlMk9ATF+4UosdcYDRSR7yUcN/JaVW9SY+OS4PFnr4stefDn1ew/jTv&#10;pq0x2nWtnRvG39PObJV6fhpXHyAyjfkuvrm/tYLprKwtZ8oRkIsr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efNNsAAAADcAAAADwAAAAAAAAAAAAAAAACYAgAAZHJzL2Rvd25y&#10;ZXYueG1sUEsFBgAAAAAEAAQA9QAAAIUDAAAAAA==&#10;" fillcolor="white [3201]" strokeweight=".5pt">
                  <v:textbox>
                    <w:txbxContent>
                      <w:p w:rsidR="003624BB" w:rsidRDefault="003624BB"/>
                      <w:p w:rsidR="00391118" w:rsidRDefault="00391118" w:rsidP="00391118">
                        <w:pPr>
                          <w:ind w:left="2160"/>
                        </w:pPr>
                      </w:p>
                      <w:p w:rsidR="00391118" w:rsidRDefault="00391118" w:rsidP="00391118">
                        <w:pPr>
                          <w:ind w:left="2160"/>
                        </w:pPr>
                      </w:p>
                      <w:p w:rsidR="003624BB" w:rsidRDefault="00391118" w:rsidP="00391118">
                        <w:pPr>
                          <w:ind w:left="2160"/>
                        </w:pPr>
                        <w:r>
                          <w:t>From the side, things</w:t>
                        </w:r>
                      </w:p>
                      <w:p w:rsidR="00391118" w:rsidRDefault="00391118" w:rsidP="00391118">
                        <w:pPr>
                          <w:ind w:left="2160"/>
                        </w:pPr>
                        <w:r>
                          <w:t>should look like this.</w:t>
                        </w:r>
                      </w:p>
                    </w:txbxContent>
                  </v:textbox>
                </v:shape>
                <v:shape id="Teardrop 259" o:spid="_x0000_s1045" style="position:absolute;left:3429;top:9333;width:6712;height:6573;rotation:8592823fd;visibility:visible;mso-wrap-style:square;v-text-anchor:middle" coordsize="671195,657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tWecYA&#10;AADcAAAADwAAAGRycy9kb3ducmV2LnhtbESPQWvCQBSE70L/w/IKXsRslNbW1FVUKAiK2Fiwx0f2&#10;NQnNvo3ZVWN/fbcgeBxm5htmMmtNJc7UuNKygkEUgyDOrC45V/C5f++/gnAeWWNlmRRcycFs+tCZ&#10;YKLthT/onPpcBAi7BBUU3teJlC4ryKCLbE0cvG/bGPRBNrnUDV4C3FRyGMcjabDksFBgTcuCsp/0&#10;ZBS8rL2htT4x7w7p72bbW3wdn1qluo/t/A2Ep9bfw7f2SisYPo/h/0w4AnL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mtWecYAAADcAAAADwAAAAAAAAAAAAAAAACYAgAAZHJz&#10;L2Rvd25yZXYueG1sUEsFBgAAAAAEAAQA9QAAAIsDAAAAAA==&#10;" path="m,328613c,147125,150252,,335598,,455030,,574462,-7409,693895,-22227,678762,94720,671195,211666,671195,328613v,181488,-150252,328613,-335598,328613c150251,657226,-1,510101,-1,328613r1,xe" filled="f" strokecolor="black [3213]" strokeweight="2pt">
                  <v:path arrowok="t" o:connecttype="custom" o:connectlocs="0,328613;335598,0;693895,-22227;671195,328613;335597,657226;-1,328613;0,328613" o:connectangles="0,0,0,0,0,0,0"/>
                </v:shape>
                <v:roundrect id="Rounded Rectangle 264" o:spid="_x0000_s1046" style="position:absolute;left:3429;top:7334;width:6362;height:2000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gHPMQA&#10;AADcAAAADwAAAGRycy9kb3ducmV2LnhtbESPQWvCQBSE74L/YXmF3symUqWkrlIEQakgpj30+Mi+&#10;ZlOzb0P2qem/d4VCj8PMfMMsVoNv1YX62AQ28JTloIirYBuuDXx+bCYvoKIgW2wDk4FfirBajkcL&#10;LGy48pEupdQqQTgWaMCJdIXWsXLkMWahI07ed+g9SpJ9rW2P1wT3rZ7m+Vx7bDgtOOxo7ag6lWdv&#10;wP7g/r2cHY77Xb5bs3Zyqr7EmMeH4e0VlNAg/+G/9tYamM6f4X4mHQG9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oBzzEAAAA3AAAAA8AAAAAAAAAAAAAAAAAmAIAAGRycy9k&#10;b3ducmV2LnhtbFBLBQYAAAAABAAEAPUAAACJAwAAAAA=&#10;" filled="f" strokecolor="black [3213]" strokeweight="2pt"/>
                <v:oval id="Oval 265" o:spid="_x0000_s1047" style="position:absolute;left:6191;top:11430;width:1022;height:9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RiYcYA&#10;AADcAAAADwAAAGRycy9kb3ducmV2LnhtbESPQWvCQBSE74X+h+UJvdWNgaYluoqU2lYoUqPg9ZF9&#10;JsHs27C7Jum/7wqFHoeZ+YZZrEbTip6cbywrmE0TEMSl1Q1XCo6HzeMLCB+QNbaWScEPeVgt7+8W&#10;mGs78J76IlQiQtjnqKAOocul9GVNBv3UdsTRO1tnMETpKqkdDhFuWpkmSSYNNhwXauzotabyUlyN&#10;gq8hfcsuH5t3V5yqfmuO129+3in1MBnXcxCBxvAf/mt/agVp9gS3M/EI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pRiYcYAAADcAAAADwAAAAAAAAAAAAAAAACYAgAAZHJz&#10;L2Rvd25yZXYueG1sUEsFBgAAAAAEAAQA9QAAAIsDAAAAAA==&#10;" fillcolor="black [3213]" strokecolor="#243f60 [1604]" strokeweight="2pt"/>
                <v:line id="Straight Connector 266" o:spid="_x0000_s1048" style="position:absolute;flip:y;visibility:visible;mso-wrap-style:square" from="6667,2095" to="6667,73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QXqPsUAAADcAAAADwAAAGRycy9kb3ducmV2LnhtbESPQWsCMRSE70L/Q3gFb5qth0W3Zpdi&#10;aS16kNra8yN53SxuXpZNqtt/bwTB4zAz3zDLanCtOFEfGs8KnqYZCGLtTcO1gu+vt8kcRIjIBlvP&#10;pOCfAlTlw2iJhfFn/qTTPtYiQTgUqMDG2BVSBm3JYZj6jjh5v753GJPsa2l6PCe4a+Usy3LpsOG0&#10;YLGjlSV93P85Ba8u3x1+rK0Xw3s8NtuV3hzWWqnx4/DyDCLSEO/hW/vDKJjlOVzPpCMgyw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QXqPsUAAADcAAAADwAAAAAAAAAA&#10;AAAAAAChAgAAZHJzL2Rvd25yZXYueG1sUEsFBgAAAAAEAAQA+QAAAJMDAAAAAA==&#10;" strokecolor="black [3213]" strokeweight="3.25pt"/>
              </v:group>
            </w:pict>
          </mc:Fallback>
        </mc:AlternateContent>
      </w:r>
    </w:p>
    <w:p w:rsidR="00FE1513" w:rsidRDefault="005F5C0F" w:rsidP="006A4981">
      <w:pPr>
        <w:spacing w:line="276" w:lineRule="auto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>STEP 13</w:t>
      </w:r>
      <w:r w:rsidR="00FE1513">
        <w:rPr>
          <w:rFonts w:ascii="Calibri" w:hAnsi="Calibri"/>
          <w:b/>
          <w:sz w:val="28"/>
          <w:szCs w:val="28"/>
        </w:rPr>
        <w:t>:</w:t>
      </w:r>
    </w:p>
    <w:p w:rsidR="00FE1513" w:rsidRDefault="00FE1513" w:rsidP="006A4981">
      <w:pPr>
        <w:spacing w:line="276" w:lineRule="auto"/>
        <w:rPr>
          <w:rFonts w:ascii="Calibri" w:hAnsi="Calibri"/>
          <w:sz w:val="24"/>
        </w:rPr>
      </w:pPr>
    </w:p>
    <w:p w:rsidR="00851BE0" w:rsidRDefault="00851BE0" w:rsidP="00851BE0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Insert the spaghetti through the macaroni on the top of </w:t>
      </w:r>
    </w:p>
    <w:p w:rsidR="00FE1513" w:rsidRDefault="00851BE0" w:rsidP="00851BE0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the box, so the jube sits on the ring. As you do this, push </w:t>
      </w:r>
    </w:p>
    <w:p w:rsidR="00851BE0" w:rsidRDefault="00851BE0" w:rsidP="00851BE0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the spaghetti through the ROUND biscuit. Adjust so that the </w:t>
      </w:r>
    </w:p>
    <w:p w:rsidR="003624BB" w:rsidRDefault="00851BE0" w:rsidP="00851BE0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two biscuits just touch when the</w:t>
      </w:r>
      <w:r w:rsidR="003624BB">
        <w:rPr>
          <w:rFonts w:ascii="Calibri" w:hAnsi="Calibri"/>
          <w:sz w:val="24"/>
        </w:rPr>
        <w:t xml:space="preserve"> longest axis of the snail cam </w:t>
      </w:r>
    </w:p>
    <w:p w:rsidR="003624BB" w:rsidRDefault="003624BB" w:rsidP="00851BE0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is pointing down, and the jube is sitting on the ring.</w:t>
      </w:r>
    </w:p>
    <w:p w:rsidR="003624BB" w:rsidRDefault="003624BB" w:rsidP="00851BE0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G</w:t>
      </w:r>
      <w:r w:rsidR="00851BE0">
        <w:rPr>
          <w:rFonts w:ascii="Calibri" w:hAnsi="Calibri"/>
          <w:sz w:val="24"/>
        </w:rPr>
        <w:t>lue the round biscuit to</w:t>
      </w:r>
      <w:r>
        <w:rPr>
          <w:rFonts w:ascii="Calibri" w:hAnsi="Calibri"/>
          <w:sz w:val="24"/>
        </w:rPr>
        <w:t xml:space="preserve"> the spaghetti,</w:t>
      </w:r>
      <w:r w:rsidR="00851BE0">
        <w:rPr>
          <w:rFonts w:ascii="Calibri" w:hAnsi="Calibri"/>
          <w:sz w:val="24"/>
        </w:rPr>
        <w:t xml:space="preserve"> </w:t>
      </w:r>
      <w:r>
        <w:rPr>
          <w:rFonts w:ascii="Calibri" w:hAnsi="Calibri"/>
          <w:sz w:val="24"/>
        </w:rPr>
        <w:t>making</w:t>
      </w:r>
      <w:r w:rsidR="00851BE0">
        <w:rPr>
          <w:rFonts w:ascii="Calibri" w:hAnsi="Calibri"/>
          <w:sz w:val="24"/>
        </w:rPr>
        <w:t xml:space="preserve"> sure the bottom </w:t>
      </w:r>
    </w:p>
    <w:p w:rsidR="003624BB" w:rsidRDefault="00851BE0" w:rsidP="00851BE0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of the spaghetti does</w:t>
      </w:r>
      <w:r w:rsidR="003624BB">
        <w:rPr>
          <w:rFonts w:ascii="Calibri" w:hAnsi="Calibri"/>
          <w:sz w:val="24"/>
        </w:rPr>
        <w:t xml:space="preserve"> </w:t>
      </w:r>
      <w:r>
        <w:rPr>
          <w:rFonts w:ascii="Calibri" w:hAnsi="Calibri"/>
          <w:sz w:val="24"/>
        </w:rPr>
        <w:t>not touch the axle</w:t>
      </w:r>
    </w:p>
    <w:p w:rsidR="00851BE0" w:rsidRDefault="00851BE0" w:rsidP="00851BE0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(snap a bit off if you need to).</w:t>
      </w:r>
    </w:p>
    <w:p w:rsidR="00851BE0" w:rsidRDefault="00851BE0" w:rsidP="00851BE0">
      <w:pPr>
        <w:spacing w:line="276" w:lineRule="auto"/>
        <w:rPr>
          <w:rFonts w:ascii="Calibri" w:hAnsi="Calibri"/>
          <w:sz w:val="24"/>
        </w:rPr>
      </w:pPr>
    </w:p>
    <w:p w:rsidR="00851BE0" w:rsidRDefault="00851BE0" w:rsidP="00851BE0">
      <w:pPr>
        <w:spacing w:line="276" w:lineRule="auto"/>
        <w:rPr>
          <w:rFonts w:ascii="Calibri" w:hAnsi="Calibri"/>
          <w:sz w:val="24"/>
        </w:rPr>
      </w:pPr>
    </w:p>
    <w:p w:rsidR="00FE1513" w:rsidRDefault="00FE1513" w:rsidP="006A4981">
      <w:pPr>
        <w:spacing w:line="276" w:lineRule="auto"/>
        <w:rPr>
          <w:rFonts w:ascii="Calibri" w:hAnsi="Calibri"/>
          <w:sz w:val="24"/>
        </w:rPr>
      </w:pPr>
    </w:p>
    <w:p w:rsidR="0099238A" w:rsidRDefault="0099238A" w:rsidP="006A4981">
      <w:pPr>
        <w:spacing w:line="276" w:lineRule="auto"/>
        <w:rPr>
          <w:rFonts w:ascii="Calibri" w:hAnsi="Calibri"/>
          <w:sz w:val="24"/>
        </w:rPr>
      </w:pPr>
    </w:p>
    <w:p w:rsidR="0099238A" w:rsidRDefault="0099238A" w:rsidP="006A4981">
      <w:pPr>
        <w:spacing w:line="276" w:lineRule="auto"/>
        <w:rPr>
          <w:rFonts w:ascii="Calibri" w:hAnsi="Calibri"/>
          <w:sz w:val="24"/>
        </w:rPr>
      </w:pPr>
    </w:p>
    <w:p w:rsidR="003F1EA0" w:rsidRDefault="003F1EA0" w:rsidP="003F1EA0">
      <w:pPr>
        <w:spacing w:line="276" w:lineRule="auto"/>
        <w:rPr>
          <w:rFonts w:ascii="Calibri" w:hAnsi="Calibri"/>
          <w:b/>
          <w:sz w:val="28"/>
          <w:szCs w:val="28"/>
        </w:rPr>
      </w:pPr>
    </w:p>
    <w:p w:rsidR="003F1EA0" w:rsidRDefault="003F1EA0" w:rsidP="003F1EA0">
      <w:pPr>
        <w:spacing w:line="276" w:lineRule="auto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noProof/>
          <w:sz w:val="28"/>
          <w:szCs w:val="28"/>
          <w:lang w:eastAsia="en-A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4182745</wp:posOffset>
                </wp:positionH>
                <wp:positionV relativeFrom="paragraph">
                  <wp:posOffset>107950</wp:posOffset>
                </wp:positionV>
                <wp:extent cx="2824480" cy="1588770"/>
                <wp:effectExtent l="10795" t="12700" r="12700" b="8255"/>
                <wp:wrapNone/>
                <wp:docPr id="277" name="Text Box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4480" cy="1588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1EA0" w:rsidRDefault="003F1EA0" w:rsidP="003F1EA0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2E36AFA4" wp14:editId="02FCFB8D">
                                  <wp:extent cx="2628900" cy="1485900"/>
                                  <wp:effectExtent l="0" t="0" r="0" b="0"/>
                                  <wp:docPr id="276" name="Picture 276" descr="IMG_48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4" descr="IMG_486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lum bright="3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8900" cy="1485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7" o:spid="_x0000_s1049" type="#_x0000_t202" style="position:absolute;margin-left:329.35pt;margin-top:8.5pt;width:222.4pt;height:125.1pt;z-index:2516930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">
                <v:textbox style="mso-fit-shape-to-text:t">
                  <w:txbxContent>
                    <w:p w:rsidR="003F1EA0" w:rsidRDefault="003F1EA0" w:rsidP="003F1EA0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2E36AFA4" wp14:editId="02FCFB8D">
                            <wp:extent cx="2628900" cy="1485900"/>
                            <wp:effectExtent l="0" t="0" r="0" b="0"/>
                            <wp:docPr id="276" name="Picture 276" descr="IMG_48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4" descr="IMG_486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lum bright="3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8900" cy="1485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F1EA0" w:rsidRDefault="003F1EA0" w:rsidP="003F1EA0">
      <w:pPr>
        <w:spacing w:line="276" w:lineRule="auto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>STEP 14</w:t>
      </w:r>
      <w:r>
        <w:rPr>
          <w:rFonts w:ascii="Calibri" w:hAnsi="Calibri"/>
          <w:b/>
          <w:sz w:val="28"/>
          <w:szCs w:val="28"/>
        </w:rPr>
        <w:t>:</w:t>
      </w:r>
    </w:p>
    <w:p w:rsidR="003F1EA0" w:rsidRDefault="003F1EA0" w:rsidP="003F1EA0">
      <w:pPr>
        <w:spacing w:line="276" w:lineRule="auto"/>
        <w:rPr>
          <w:rFonts w:ascii="Calibri" w:hAnsi="Calibri"/>
          <w:sz w:val="24"/>
        </w:rPr>
      </w:pPr>
    </w:p>
    <w:p w:rsidR="003F1EA0" w:rsidRDefault="003F1EA0" w:rsidP="003F1EA0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Use the craft knife to cut a 1cm disc of </w:t>
      </w:r>
    </w:p>
    <w:p w:rsidR="003F1EA0" w:rsidRDefault="003F1EA0" w:rsidP="003F1EA0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liquorice.</w:t>
      </w:r>
    </w:p>
    <w:p w:rsidR="003F1EA0" w:rsidRDefault="003F1EA0" w:rsidP="003F1EA0">
      <w:pPr>
        <w:spacing w:line="276" w:lineRule="auto"/>
        <w:rPr>
          <w:rFonts w:ascii="Calibri" w:hAnsi="Calibri"/>
          <w:sz w:val="24"/>
        </w:rPr>
      </w:pPr>
    </w:p>
    <w:p w:rsidR="003F1EA0" w:rsidRDefault="003F1EA0" w:rsidP="003F1EA0">
      <w:pPr>
        <w:spacing w:line="276" w:lineRule="auto"/>
        <w:rPr>
          <w:rFonts w:ascii="Calibri" w:hAnsi="Calibri"/>
          <w:sz w:val="24"/>
        </w:rPr>
      </w:pPr>
    </w:p>
    <w:p w:rsidR="003F1EA0" w:rsidRDefault="003F1EA0" w:rsidP="003F1EA0">
      <w:pPr>
        <w:spacing w:line="276" w:lineRule="auto"/>
        <w:rPr>
          <w:rFonts w:ascii="Calibri" w:hAnsi="Calibri"/>
          <w:sz w:val="24"/>
        </w:rPr>
      </w:pPr>
    </w:p>
    <w:p w:rsidR="003F1EA0" w:rsidRDefault="003F1EA0" w:rsidP="003F1EA0">
      <w:pPr>
        <w:spacing w:line="276" w:lineRule="auto"/>
        <w:rPr>
          <w:rFonts w:ascii="Calibri" w:hAnsi="Calibri"/>
          <w:sz w:val="24"/>
        </w:rPr>
      </w:pPr>
    </w:p>
    <w:p w:rsidR="003F1EA0" w:rsidRDefault="003F1EA0" w:rsidP="003F1EA0">
      <w:pPr>
        <w:spacing w:line="276" w:lineRule="auto"/>
        <w:rPr>
          <w:rFonts w:ascii="Calibri" w:hAnsi="Calibri"/>
          <w:sz w:val="24"/>
        </w:rPr>
      </w:pPr>
    </w:p>
    <w:p w:rsidR="003F1EA0" w:rsidRDefault="003F1EA0" w:rsidP="003F1EA0">
      <w:pPr>
        <w:spacing w:line="276" w:lineRule="auto"/>
        <w:rPr>
          <w:rFonts w:ascii="Calibri" w:hAnsi="Calibri"/>
          <w:sz w:val="24"/>
        </w:rPr>
      </w:pPr>
    </w:p>
    <w:p w:rsidR="003F1EA0" w:rsidRDefault="007E2991" w:rsidP="003F1EA0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698E628" wp14:editId="32C2390A">
                <wp:simplePos x="0" y="0"/>
                <wp:positionH relativeFrom="column">
                  <wp:posOffset>3906520</wp:posOffset>
                </wp:positionH>
                <wp:positionV relativeFrom="paragraph">
                  <wp:posOffset>71120</wp:posOffset>
                </wp:positionV>
                <wp:extent cx="2861310" cy="1598930"/>
                <wp:effectExtent l="0" t="0" r="17145" b="13970"/>
                <wp:wrapNone/>
                <wp:docPr id="275" name="Text Box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1598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1EA0" w:rsidRDefault="003F1EA0" w:rsidP="003F1EA0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03BB0807" wp14:editId="392FA001">
                                  <wp:extent cx="2667000" cy="1495425"/>
                                  <wp:effectExtent l="0" t="0" r="0" b="9525"/>
                                  <wp:docPr id="274" name="Picture 274" descr="IMG_48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5" descr="IMG_486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lum bright="3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7000" cy="1495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5" o:spid="_x0000_s1050" type="#_x0000_t202" style="position:absolute;margin-left:307.6pt;margin-top:5.6pt;width:225.3pt;height:125.9pt;z-index:2516940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">
                <v:textbox style="mso-fit-shape-to-text:t">
                  <w:txbxContent>
                    <w:p w:rsidR="003F1EA0" w:rsidRDefault="003F1EA0" w:rsidP="003F1EA0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03BB0807" wp14:editId="392FA001">
                            <wp:extent cx="2667000" cy="1495425"/>
                            <wp:effectExtent l="0" t="0" r="0" b="9525"/>
                            <wp:docPr id="274" name="Picture 274" descr="IMG_48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5" descr="IMG_486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lum bright="3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7000" cy="1495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F1EA0" w:rsidRDefault="003F1EA0" w:rsidP="003F1EA0">
      <w:pPr>
        <w:spacing w:line="276" w:lineRule="auto"/>
        <w:rPr>
          <w:rFonts w:ascii="Calibri" w:hAnsi="Calibri"/>
          <w:sz w:val="24"/>
        </w:rPr>
      </w:pPr>
    </w:p>
    <w:p w:rsidR="003F1EA0" w:rsidRDefault="003F1EA0" w:rsidP="003F1EA0">
      <w:pPr>
        <w:spacing w:line="276" w:lineRule="auto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 xml:space="preserve">STEP </w:t>
      </w:r>
      <w:r>
        <w:rPr>
          <w:rFonts w:ascii="Calibri" w:hAnsi="Calibri"/>
          <w:b/>
          <w:sz w:val="28"/>
          <w:szCs w:val="28"/>
        </w:rPr>
        <w:t>15</w:t>
      </w:r>
      <w:r>
        <w:rPr>
          <w:rFonts w:ascii="Calibri" w:hAnsi="Calibri"/>
          <w:b/>
          <w:sz w:val="28"/>
          <w:szCs w:val="28"/>
        </w:rPr>
        <w:t>:</w:t>
      </w:r>
    </w:p>
    <w:p w:rsidR="003F1EA0" w:rsidRDefault="003F1EA0" w:rsidP="003F1EA0">
      <w:pPr>
        <w:spacing w:line="276" w:lineRule="auto"/>
        <w:rPr>
          <w:rFonts w:ascii="Calibri" w:hAnsi="Calibri"/>
          <w:sz w:val="24"/>
        </w:rPr>
      </w:pPr>
    </w:p>
    <w:p w:rsidR="003F1EA0" w:rsidRDefault="003F1EA0" w:rsidP="003F1EA0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Gently pierce a hole in the centre using </w:t>
      </w:r>
    </w:p>
    <w:p w:rsidR="003F1EA0" w:rsidRDefault="003F1EA0" w:rsidP="003F1EA0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the skewer. Be careful to avoid splitting. </w:t>
      </w:r>
    </w:p>
    <w:p w:rsidR="003F1EA0" w:rsidRDefault="003F1EA0" w:rsidP="003F1EA0">
      <w:pPr>
        <w:spacing w:line="276" w:lineRule="auto"/>
        <w:rPr>
          <w:rFonts w:ascii="Calibri" w:hAnsi="Calibri"/>
          <w:sz w:val="24"/>
        </w:rPr>
      </w:pPr>
    </w:p>
    <w:p w:rsidR="003F1EA0" w:rsidRDefault="003F1EA0" w:rsidP="003F1EA0">
      <w:pPr>
        <w:spacing w:line="276" w:lineRule="auto"/>
        <w:rPr>
          <w:rFonts w:ascii="Calibri" w:hAnsi="Calibri"/>
          <w:sz w:val="24"/>
        </w:rPr>
      </w:pPr>
    </w:p>
    <w:p w:rsidR="00EB24B0" w:rsidRDefault="007E2991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FEA3CF7" wp14:editId="28318E99">
                <wp:simplePos x="0" y="0"/>
                <wp:positionH relativeFrom="column">
                  <wp:posOffset>4000500</wp:posOffset>
                </wp:positionH>
                <wp:positionV relativeFrom="paragraph">
                  <wp:posOffset>191135</wp:posOffset>
                </wp:positionV>
                <wp:extent cx="2897505" cy="1638300"/>
                <wp:effectExtent l="0" t="0" r="17145" b="19050"/>
                <wp:wrapNone/>
                <wp:docPr id="231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7505" cy="1638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24B0" w:rsidRDefault="007E2991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16A5EF4E" wp14:editId="76DA426C">
                                  <wp:extent cx="2705100" cy="1517970"/>
                                  <wp:effectExtent l="0" t="0" r="0" b="6350"/>
                                  <wp:docPr id="278" name="Picture 278" descr="H:\photos\food automaton #3 snail cam\IMG_492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0" descr="H:\photos\food automaton #3 snail cam\IMG_492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5167" cy="15180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051" type="#_x0000_t202" style="position:absolute;margin-left:315pt;margin-top:15.05pt;width:228.15pt;height:12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">
                <v:textbox>
                  <w:txbxContent>
                    <w:p w:rsidR="00EB24B0" w:rsidRDefault="007E2991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16A5EF4E" wp14:editId="76DA426C">
                            <wp:extent cx="2705100" cy="1517970"/>
                            <wp:effectExtent l="0" t="0" r="0" b="6350"/>
                            <wp:docPr id="278" name="Picture 278" descr="H:\photos\food automaton #3 snail cam\IMG_492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0" descr="H:\photos\food automaton #3 snail cam\IMG_492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05167" cy="15180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B24B0" w:rsidRDefault="007E2991" w:rsidP="006A4981">
      <w:pPr>
        <w:spacing w:line="276" w:lineRule="auto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>STEP 16</w:t>
      </w:r>
      <w:r w:rsidR="00EB24B0">
        <w:rPr>
          <w:rFonts w:ascii="Calibri" w:hAnsi="Calibri"/>
          <w:b/>
          <w:sz w:val="28"/>
          <w:szCs w:val="28"/>
        </w:rPr>
        <w:t>:</w:t>
      </w:r>
    </w:p>
    <w:p w:rsidR="00EB24B0" w:rsidRDefault="00EB24B0" w:rsidP="006A4981">
      <w:pPr>
        <w:spacing w:line="276" w:lineRule="auto"/>
        <w:rPr>
          <w:rFonts w:ascii="Calibri" w:hAnsi="Calibri"/>
          <w:sz w:val="24"/>
        </w:rPr>
      </w:pPr>
    </w:p>
    <w:p w:rsidR="007E2991" w:rsidRDefault="007E2991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Push the liquorice ring over the end of the axle on the outside</w:t>
      </w:r>
    </w:p>
    <w:p w:rsidR="00EB24B0" w:rsidRDefault="007E2991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of the box, and slide it along to lock the cams in place.</w:t>
      </w:r>
    </w:p>
    <w:p w:rsidR="00EB24B0" w:rsidRDefault="00EB24B0" w:rsidP="006A4981">
      <w:pPr>
        <w:spacing w:line="276" w:lineRule="auto"/>
        <w:rPr>
          <w:rFonts w:ascii="Calibri" w:hAnsi="Calibri"/>
          <w:sz w:val="24"/>
        </w:rPr>
      </w:pPr>
    </w:p>
    <w:p w:rsidR="00EB24B0" w:rsidRDefault="00EB24B0" w:rsidP="006A4981">
      <w:pPr>
        <w:spacing w:line="276" w:lineRule="auto"/>
        <w:rPr>
          <w:rFonts w:ascii="Calibri" w:hAnsi="Calibri"/>
          <w:sz w:val="24"/>
        </w:rPr>
      </w:pPr>
    </w:p>
    <w:p w:rsidR="007E2991" w:rsidRDefault="007E2991" w:rsidP="007E2991">
      <w:pPr>
        <w:spacing w:line="276" w:lineRule="auto"/>
        <w:rPr>
          <w:rFonts w:ascii="Calibri" w:hAnsi="Calibri"/>
          <w:sz w:val="24"/>
        </w:rPr>
      </w:pPr>
    </w:p>
    <w:p w:rsidR="007E2991" w:rsidRPr="007E2991" w:rsidRDefault="007E2991" w:rsidP="007E2991">
      <w:pPr>
        <w:spacing w:line="276" w:lineRule="auto"/>
        <w:rPr>
          <w:rFonts w:ascii="Calibri" w:hAnsi="Calibri"/>
          <w:sz w:val="24"/>
        </w:rPr>
      </w:pPr>
    </w:p>
    <w:p w:rsidR="007E2991" w:rsidRDefault="00EC24E4" w:rsidP="007E2991">
      <w:pPr>
        <w:spacing w:line="276" w:lineRule="auto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noProof/>
          <w:sz w:val="28"/>
          <w:szCs w:val="28"/>
          <w:lang w:eastAsia="en-A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43967C2" wp14:editId="594E7DAD">
                <wp:simplePos x="0" y="0"/>
                <wp:positionH relativeFrom="column">
                  <wp:posOffset>4191000</wp:posOffset>
                </wp:positionH>
                <wp:positionV relativeFrom="paragraph">
                  <wp:posOffset>153035</wp:posOffset>
                </wp:positionV>
                <wp:extent cx="2971800" cy="1714500"/>
                <wp:effectExtent l="0" t="0" r="19050" b="19050"/>
                <wp:wrapNone/>
                <wp:docPr id="280" name="Text Box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2991" w:rsidRDefault="007E2991" w:rsidP="007E2991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4FD58EE6" wp14:editId="4ED7E718">
                                  <wp:extent cx="2817691" cy="1581150"/>
                                  <wp:effectExtent l="0" t="0" r="1905" b="0"/>
                                  <wp:docPr id="281" name="Picture 281" descr="H:\photos\food automaton #3 snail cam\IMG_49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4" descr="H:\photos\food automaton #3 snail cam\IMG_49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6916" cy="15807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0" o:spid="_x0000_s1052" type="#_x0000_t202" style="position:absolute;margin-left:330pt;margin-top:12.05pt;width:234pt;height:13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">
                <v:textbox>
                  <w:txbxContent>
                    <w:p w:rsidR="007E2991" w:rsidRDefault="007E2991" w:rsidP="007E2991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4FD58EE6" wp14:editId="4ED7E718">
                            <wp:extent cx="2817691" cy="1581150"/>
                            <wp:effectExtent l="0" t="0" r="1905" b="0"/>
                            <wp:docPr id="281" name="Picture 281" descr="H:\photos\food automaton #3 snail cam\IMG_492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4" descr="H:\photos\food automaton #3 snail cam\IMG_492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6916" cy="15807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E2991">
        <w:rPr>
          <w:rFonts w:ascii="Calibri" w:hAnsi="Calibri"/>
          <w:b/>
          <w:sz w:val="28"/>
          <w:szCs w:val="28"/>
        </w:rPr>
        <w:t>STEP 17</w:t>
      </w:r>
      <w:r w:rsidR="007E2991">
        <w:rPr>
          <w:rFonts w:ascii="Calibri" w:hAnsi="Calibri"/>
          <w:b/>
          <w:sz w:val="28"/>
          <w:szCs w:val="28"/>
        </w:rPr>
        <w:t>:</w:t>
      </w:r>
    </w:p>
    <w:p w:rsidR="007E2991" w:rsidRDefault="007E2991" w:rsidP="007E2991">
      <w:pPr>
        <w:spacing w:line="276" w:lineRule="auto"/>
        <w:rPr>
          <w:rFonts w:ascii="Calibri" w:hAnsi="Calibri"/>
          <w:sz w:val="24"/>
        </w:rPr>
      </w:pPr>
    </w:p>
    <w:p w:rsidR="00EC24E4" w:rsidRDefault="007E2991" w:rsidP="007E299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Holding a piece of liquorice at right angles to the </w:t>
      </w:r>
      <w:r>
        <w:rPr>
          <w:rFonts w:ascii="Calibri" w:hAnsi="Calibri"/>
          <w:sz w:val="24"/>
        </w:rPr>
        <w:t>other end</w:t>
      </w:r>
    </w:p>
    <w:p w:rsidR="00EC24E4" w:rsidRDefault="007E2991" w:rsidP="007E299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of the axle </w:t>
      </w:r>
      <w:r>
        <w:rPr>
          <w:rFonts w:ascii="Calibri" w:hAnsi="Calibri"/>
          <w:sz w:val="24"/>
        </w:rPr>
        <w:t>skewer,</w:t>
      </w:r>
      <w:r>
        <w:rPr>
          <w:rFonts w:ascii="Calibri" w:hAnsi="Calibri"/>
          <w:sz w:val="24"/>
        </w:rPr>
        <w:t xml:space="preserve"> </w:t>
      </w:r>
      <w:r>
        <w:rPr>
          <w:rFonts w:ascii="Calibri" w:hAnsi="Calibri"/>
          <w:sz w:val="24"/>
        </w:rPr>
        <w:t xml:space="preserve">push the end of the skewer through the </w:t>
      </w:r>
    </w:p>
    <w:p w:rsidR="00EC24E4" w:rsidRDefault="007E2991" w:rsidP="007E299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liquorice</w:t>
      </w:r>
      <w:r>
        <w:rPr>
          <w:rFonts w:ascii="Calibri" w:hAnsi="Calibri"/>
          <w:sz w:val="24"/>
        </w:rPr>
        <w:t xml:space="preserve"> </w:t>
      </w:r>
      <w:r>
        <w:rPr>
          <w:rFonts w:ascii="Calibri" w:hAnsi="Calibri"/>
          <w:sz w:val="24"/>
        </w:rPr>
        <w:t xml:space="preserve">about </w:t>
      </w:r>
      <w:r w:rsidR="00EC24E4">
        <w:rPr>
          <w:rFonts w:ascii="Calibri" w:hAnsi="Calibri"/>
          <w:sz w:val="24"/>
        </w:rPr>
        <w:t>1cm down</w:t>
      </w:r>
      <w:r>
        <w:rPr>
          <w:rFonts w:ascii="Calibri" w:hAnsi="Calibri"/>
          <w:sz w:val="24"/>
        </w:rPr>
        <w:t xml:space="preserve">. This will make a crank handle </w:t>
      </w:r>
    </w:p>
    <w:p w:rsidR="007E2991" w:rsidRDefault="007E2991" w:rsidP="007E299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for the</w:t>
      </w:r>
      <w:r>
        <w:rPr>
          <w:rFonts w:ascii="Calibri" w:hAnsi="Calibri"/>
          <w:sz w:val="24"/>
        </w:rPr>
        <w:t xml:space="preserve"> </w:t>
      </w:r>
      <w:r>
        <w:rPr>
          <w:rFonts w:ascii="Calibri" w:hAnsi="Calibri"/>
          <w:sz w:val="24"/>
        </w:rPr>
        <w:t xml:space="preserve">mechanism inside the box. </w:t>
      </w:r>
    </w:p>
    <w:p w:rsidR="00EC24E4" w:rsidRDefault="00EC24E4" w:rsidP="007E299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Push a toothpick (or a piece of skewer)</w:t>
      </w:r>
      <w:r w:rsidR="007E2991">
        <w:rPr>
          <w:rFonts w:ascii="Calibri" w:hAnsi="Calibri"/>
          <w:sz w:val="24"/>
        </w:rPr>
        <w:t xml:space="preserve"> through </w:t>
      </w:r>
    </w:p>
    <w:p w:rsidR="007E2991" w:rsidRPr="00F645EC" w:rsidRDefault="007E2991" w:rsidP="007E299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the liquorice to complete the crank.</w:t>
      </w:r>
    </w:p>
    <w:p w:rsidR="00EB24B0" w:rsidRDefault="00EB24B0" w:rsidP="006A4981">
      <w:pPr>
        <w:spacing w:line="276" w:lineRule="auto"/>
        <w:rPr>
          <w:rFonts w:ascii="Calibri" w:hAnsi="Calibri"/>
          <w:sz w:val="24"/>
        </w:rPr>
      </w:pPr>
    </w:p>
    <w:p w:rsidR="007E2991" w:rsidRDefault="007E2991" w:rsidP="006A4981">
      <w:pPr>
        <w:spacing w:line="276" w:lineRule="auto"/>
        <w:rPr>
          <w:rFonts w:ascii="Calibri" w:hAnsi="Calibri"/>
          <w:sz w:val="24"/>
        </w:rPr>
      </w:pPr>
    </w:p>
    <w:p w:rsidR="007E2991" w:rsidRDefault="007E2991" w:rsidP="006A4981">
      <w:pPr>
        <w:spacing w:line="276" w:lineRule="auto"/>
        <w:rPr>
          <w:rFonts w:ascii="Calibri" w:hAnsi="Calibri"/>
          <w:sz w:val="24"/>
        </w:rPr>
      </w:pPr>
    </w:p>
    <w:p w:rsidR="007E2991" w:rsidRDefault="007E2991" w:rsidP="006A4981">
      <w:pPr>
        <w:spacing w:line="276" w:lineRule="auto"/>
        <w:rPr>
          <w:rFonts w:ascii="Calibri" w:hAnsi="Calibri"/>
          <w:sz w:val="24"/>
        </w:rPr>
      </w:pPr>
    </w:p>
    <w:p w:rsidR="007E2991" w:rsidRDefault="007E2991" w:rsidP="006A4981">
      <w:pPr>
        <w:spacing w:line="276" w:lineRule="auto"/>
        <w:rPr>
          <w:rFonts w:ascii="Calibri" w:hAnsi="Calibri"/>
          <w:b/>
          <w:sz w:val="28"/>
          <w:szCs w:val="28"/>
        </w:rPr>
      </w:pPr>
    </w:p>
    <w:p w:rsidR="00EB24B0" w:rsidRDefault="00EC24E4" w:rsidP="006A4981">
      <w:pPr>
        <w:spacing w:line="276" w:lineRule="auto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02BB382" wp14:editId="27923ACD">
                <wp:simplePos x="0" y="0"/>
                <wp:positionH relativeFrom="column">
                  <wp:posOffset>4448175</wp:posOffset>
                </wp:positionH>
                <wp:positionV relativeFrom="paragraph">
                  <wp:posOffset>154305</wp:posOffset>
                </wp:positionV>
                <wp:extent cx="3533775" cy="2019300"/>
                <wp:effectExtent l="0" t="0" r="28575" b="19050"/>
                <wp:wrapNone/>
                <wp:docPr id="22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3775" cy="2019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44C4" w:rsidRDefault="00EC24E4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36899D0D" wp14:editId="585AC261">
                                  <wp:extent cx="3342005" cy="1875370"/>
                                  <wp:effectExtent l="0" t="0" r="0" b="0"/>
                                  <wp:docPr id="282" name="Picture 282" descr="H:\photos\food automaton #3 snail cam\IMG_492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5" descr="H:\photos\food automaton #3 snail cam\IMG_492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42005" cy="18753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53" type="#_x0000_t202" style="position:absolute;margin-left:350.25pt;margin-top:12.15pt;width:278.25pt;height:15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">
                <v:textbox>
                  <w:txbxContent>
                    <w:p w:rsidR="00C644C4" w:rsidRDefault="00EC24E4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36899D0D" wp14:editId="585AC261">
                            <wp:extent cx="3342005" cy="1875370"/>
                            <wp:effectExtent l="0" t="0" r="0" b="0"/>
                            <wp:docPr id="282" name="Picture 282" descr="H:\photos\food automaton #3 snail cam\IMG_492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5" descr="H:\photos\food automaton #3 snail cam\IMG_492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42005" cy="18753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E2991">
        <w:rPr>
          <w:rFonts w:ascii="Calibri" w:hAnsi="Calibri"/>
          <w:b/>
          <w:sz w:val="28"/>
          <w:szCs w:val="28"/>
        </w:rPr>
        <w:t>STEP 18</w:t>
      </w:r>
      <w:r w:rsidR="00EB24B0">
        <w:rPr>
          <w:rFonts w:ascii="Calibri" w:hAnsi="Calibri"/>
          <w:b/>
          <w:sz w:val="28"/>
          <w:szCs w:val="28"/>
        </w:rPr>
        <w:t>:</w:t>
      </w:r>
    </w:p>
    <w:p w:rsidR="00EB24B0" w:rsidRDefault="00EB24B0" w:rsidP="006A4981">
      <w:pPr>
        <w:spacing w:line="276" w:lineRule="auto"/>
        <w:rPr>
          <w:rFonts w:ascii="Calibri" w:hAnsi="Calibri"/>
          <w:sz w:val="24"/>
        </w:rPr>
      </w:pPr>
    </w:p>
    <w:p w:rsidR="00EC24E4" w:rsidRDefault="00EC24E4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Your automaton is now complete. Adjust the location of the cams </w:t>
      </w:r>
    </w:p>
    <w:p w:rsidR="00EC24E4" w:rsidRDefault="00EC24E4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so that they engage properly by sliding the liquorice along</w:t>
      </w:r>
    </w:p>
    <w:p w:rsidR="00EC24E4" w:rsidRDefault="00EC24E4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the axle. You can artfully decorate the jube with nodding </w:t>
      </w:r>
    </w:p>
    <w:p w:rsidR="00EC24E4" w:rsidRDefault="00EC24E4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pieces of rice vermicelli, if you wish.</w:t>
      </w:r>
    </w:p>
    <w:p w:rsidR="00C644C4" w:rsidRDefault="00C644C4" w:rsidP="006A4981">
      <w:pPr>
        <w:spacing w:line="276" w:lineRule="auto"/>
        <w:rPr>
          <w:rFonts w:ascii="Calibri" w:hAnsi="Calibri"/>
          <w:sz w:val="24"/>
        </w:rPr>
      </w:pPr>
    </w:p>
    <w:p w:rsidR="007E2991" w:rsidRDefault="007E2991" w:rsidP="006A4981">
      <w:pPr>
        <w:spacing w:line="276" w:lineRule="auto"/>
        <w:rPr>
          <w:rFonts w:ascii="Calibri" w:hAnsi="Calibri"/>
          <w:sz w:val="24"/>
        </w:rPr>
      </w:pPr>
    </w:p>
    <w:p w:rsidR="00C644C4" w:rsidRDefault="00C644C4" w:rsidP="006A4981">
      <w:pPr>
        <w:spacing w:line="276" w:lineRule="auto"/>
        <w:rPr>
          <w:rFonts w:ascii="Calibri" w:hAnsi="Calibri"/>
          <w:sz w:val="24"/>
        </w:rPr>
      </w:pPr>
    </w:p>
    <w:p w:rsidR="00C644C4" w:rsidRDefault="00EC24E4" w:rsidP="006A4981">
      <w:pPr>
        <w:spacing w:line="276" w:lineRule="auto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>STEP 19</w:t>
      </w:r>
      <w:r w:rsidR="00C644C4">
        <w:rPr>
          <w:rFonts w:ascii="Calibri" w:hAnsi="Calibri"/>
          <w:b/>
          <w:sz w:val="28"/>
          <w:szCs w:val="28"/>
        </w:rPr>
        <w:t>:</w:t>
      </w:r>
    </w:p>
    <w:p w:rsidR="00C644C4" w:rsidRDefault="00C644C4" w:rsidP="006A4981">
      <w:pPr>
        <w:spacing w:line="276" w:lineRule="auto"/>
        <w:rPr>
          <w:rFonts w:ascii="Calibri" w:hAnsi="Calibri"/>
          <w:sz w:val="24"/>
        </w:rPr>
      </w:pPr>
    </w:p>
    <w:p w:rsidR="00C644C4" w:rsidRDefault="00EC24E4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Turn the crank, and smile as the snail cam pushes against the follower, spinning the jube which also jumps up and down. </w:t>
      </w:r>
    </w:p>
    <w:p w:rsidR="00C644C4" w:rsidRDefault="00412BF3" w:rsidP="006A4981">
      <w:pPr>
        <w:spacing w:line="276" w:lineRule="auto"/>
        <w:rPr>
          <w:rFonts w:ascii="Calibri" w:hAnsi="Calibri"/>
          <w:sz w:val="24"/>
        </w:rPr>
      </w:pPr>
      <w:r>
        <w:rPr>
          <w:rFonts w:ascii="Calibri" w:hAnsi="Calibri"/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38E462B" wp14:editId="5426AAEC">
                <wp:simplePos x="0" y="0"/>
                <wp:positionH relativeFrom="column">
                  <wp:posOffset>5172075</wp:posOffset>
                </wp:positionH>
                <wp:positionV relativeFrom="paragraph">
                  <wp:posOffset>135255</wp:posOffset>
                </wp:positionV>
                <wp:extent cx="1724025" cy="2828925"/>
                <wp:effectExtent l="0" t="0" r="28575" b="28575"/>
                <wp:wrapNone/>
                <wp:docPr id="227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2828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44C4" w:rsidRDefault="00412BF3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32E4E9BB" wp14:editId="12E78899">
                                  <wp:extent cx="1524000" cy="2715846"/>
                                  <wp:effectExtent l="0" t="0" r="0" b="8890"/>
                                  <wp:docPr id="283" name="Picture 283" descr="H:\photos\food automaton #3 snail cam\IMG_492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6" descr="H:\photos\food automaton #3 snail cam\IMG_492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5370" cy="27182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054" type="#_x0000_t202" style="position:absolute;margin-left:407.25pt;margin-top:10.65pt;width:135.75pt;height:222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">
                <v:textbox>
                  <w:txbxContent>
                    <w:p w:rsidR="00C644C4" w:rsidRDefault="00412BF3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32E4E9BB" wp14:editId="12E78899">
                            <wp:extent cx="1524000" cy="2715846"/>
                            <wp:effectExtent l="0" t="0" r="0" b="8890"/>
                            <wp:docPr id="283" name="Picture 283" descr="H:\photos\food automaton #3 snail cam\IMG_492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6" descr="H:\photos\food automaton #3 snail cam\IMG_492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25370" cy="27182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06312C3" wp14:editId="73D37DCE">
                <wp:simplePos x="0" y="0"/>
                <wp:positionH relativeFrom="column">
                  <wp:posOffset>2019300</wp:posOffset>
                </wp:positionH>
                <wp:positionV relativeFrom="paragraph">
                  <wp:posOffset>87630</wp:posOffset>
                </wp:positionV>
                <wp:extent cx="1762125" cy="2886075"/>
                <wp:effectExtent l="0" t="0" r="28575" b="28575"/>
                <wp:wrapNone/>
                <wp:docPr id="228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2125" cy="2886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44C4" w:rsidRDefault="00412BF3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2E4ABBF5" wp14:editId="041967CC">
                                  <wp:extent cx="1555384" cy="2771775"/>
                                  <wp:effectExtent l="0" t="0" r="6985" b="0"/>
                                  <wp:docPr id="284" name="Picture 284" descr="H:\photos\food automaton #3 snail cam\IMG_49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7" descr="H:\photos\food automaton #3 snail cam\IMG_49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0096" cy="27801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055" type="#_x0000_t202" style="position:absolute;margin-left:159pt;margin-top:6.9pt;width:138.75pt;height:227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">
                <v:textbox>
                  <w:txbxContent>
                    <w:p w:rsidR="00C644C4" w:rsidRDefault="00412BF3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2E4ABBF5" wp14:editId="041967CC">
                            <wp:extent cx="1555384" cy="2771775"/>
                            <wp:effectExtent l="0" t="0" r="6985" b="0"/>
                            <wp:docPr id="284" name="Picture 284" descr="H:\photos\food automaton #3 snail cam\IMG_492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7" descr="H:\photos\food automaton #3 snail cam\IMG_492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0096" cy="27801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644C4" w:rsidRDefault="00C644C4" w:rsidP="006A4981">
      <w:pPr>
        <w:spacing w:line="276" w:lineRule="auto"/>
        <w:rPr>
          <w:rFonts w:ascii="Calibri" w:hAnsi="Calibri"/>
          <w:sz w:val="24"/>
        </w:rPr>
      </w:pPr>
    </w:p>
    <w:p w:rsidR="00C644C4" w:rsidRDefault="00C644C4" w:rsidP="006A4981">
      <w:pPr>
        <w:spacing w:line="276" w:lineRule="auto"/>
        <w:rPr>
          <w:rFonts w:ascii="Calibri" w:hAnsi="Calibri"/>
          <w:sz w:val="24"/>
        </w:rPr>
      </w:pPr>
    </w:p>
    <w:p w:rsidR="00C644C4" w:rsidRDefault="00C644C4" w:rsidP="006A4981">
      <w:pPr>
        <w:spacing w:line="276" w:lineRule="auto"/>
        <w:rPr>
          <w:rFonts w:ascii="Calibri" w:hAnsi="Calibri"/>
          <w:sz w:val="24"/>
        </w:rPr>
      </w:pPr>
    </w:p>
    <w:p w:rsidR="00C644C4" w:rsidRDefault="00C644C4" w:rsidP="006A4981">
      <w:pPr>
        <w:spacing w:line="276" w:lineRule="auto"/>
        <w:rPr>
          <w:rFonts w:ascii="Calibri" w:hAnsi="Calibri"/>
          <w:sz w:val="24"/>
        </w:rPr>
      </w:pPr>
    </w:p>
    <w:p w:rsidR="00C644C4" w:rsidRDefault="00C644C4" w:rsidP="006A4981">
      <w:pPr>
        <w:spacing w:line="276" w:lineRule="auto"/>
        <w:rPr>
          <w:rFonts w:ascii="Calibri" w:hAnsi="Calibri"/>
          <w:sz w:val="24"/>
        </w:rPr>
      </w:pPr>
    </w:p>
    <w:p w:rsidR="00C644C4" w:rsidRDefault="00C644C4" w:rsidP="006A4981">
      <w:pPr>
        <w:spacing w:line="276" w:lineRule="auto"/>
        <w:rPr>
          <w:rFonts w:ascii="Calibri" w:hAnsi="Calibri"/>
          <w:sz w:val="24"/>
        </w:rPr>
      </w:pPr>
    </w:p>
    <w:p w:rsidR="00C644C4" w:rsidRDefault="00C644C4" w:rsidP="006A4981">
      <w:pPr>
        <w:spacing w:line="276" w:lineRule="auto"/>
        <w:rPr>
          <w:rFonts w:ascii="Calibri" w:hAnsi="Calibri"/>
          <w:sz w:val="24"/>
        </w:rPr>
      </w:pPr>
    </w:p>
    <w:p w:rsidR="00C644C4" w:rsidRDefault="00C644C4" w:rsidP="006A4981">
      <w:pPr>
        <w:spacing w:line="276" w:lineRule="auto"/>
        <w:rPr>
          <w:rFonts w:ascii="Calibri" w:hAnsi="Calibri"/>
          <w:sz w:val="24"/>
        </w:rPr>
      </w:pPr>
    </w:p>
    <w:p w:rsidR="00C644C4" w:rsidRDefault="00C644C4" w:rsidP="006A4981">
      <w:pPr>
        <w:spacing w:line="276" w:lineRule="auto"/>
        <w:rPr>
          <w:rFonts w:ascii="Calibri" w:hAnsi="Calibri"/>
          <w:sz w:val="24"/>
        </w:rPr>
      </w:pPr>
    </w:p>
    <w:p w:rsidR="00412BF3" w:rsidRDefault="00412BF3" w:rsidP="006A4981">
      <w:pPr>
        <w:spacing w:line="276" w:lineRule="auto"/>
        <w:rPr>
          <w:rFonts w:ascii="Calibri" w:hAnsi="Calibri"/>
          <w:b/>
          <w:sz w:val="28"/>
          <w:szCs w:val="28"/>
        </w:rPr>
      </w:pPr>
    </w:p>
    <w:p w:rsidR="00412BF3" w:rsidRDefault="00412BF3" w:rsidP="006A4981">
      <w:pPr>
        <w:spacing w:line="276" w:lineRule="auto"/>
        <w:rPr>
          <w:rFonts w:ascii="Calibri" w:hAnsi="Calibri"/>
          <w:b/>
          <w:sz w:val="28"/>
          <w:szCs w:val="28"/>
        </w:rPr>
      </w:pPr>
    </w:p>
    <w:p w:rsidR="00F645EC" w:rsidRDefault="00F645EC" w:rsidP="00EF11F7">
      <w:pPr>
        <w:spacing w:line="276" w:lineRule="auto"/>
        <w:rPr>
          <w:rFonts w:ascii="Calibri" w:hAnsi="Calibri"/>
          <w:sz w:val="24"/>
        </w:rPr>
      </w:pPr>
      <w:bookmarkStart w:id="0" w:name="_GoBack"/>
      <w:bookmarkEnd w:id="0"/>
    </w:p>
    <w:sectPr w:rsidR="00F645EC" w:rsidSect="00632CE0">
      <w:headerReference w:type="default" r:id="rId29"/>
      <w:footerReference w:type="even" r:id="rId30"/>
      <w:footerReference w:type="default" r:id="rId31"/>
      <w:pgSz w:w="16838" w:h="11906" w:orient="landscape" w:code="9"/>
      <w:pgMar w:top="851" w:right="962" w:bottom="851" w:left="1440" w:header="709" w:footer="4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D0C6D" w:rsidRDefault="003D0C6D" w:rsidP="00632CE0">
      <w:r>
        <w:separator/>
      </w:r>
    </w:p>
  </w:endnote>
  <w:endnote w:type="continuationSeparator" w:id="0">
    <w:p w:rsidR="003D0C6D" w:rsidRDefault="003D0C6D" w:rsidP="00632C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32CE0" w:rsidRDefault="00632CE0" w:rsidP="00632CE0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632CE0" w:rsidRDefault="00632CE0" w:rsidP="00632CE0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32CE0" w:rsidRDefault="00632CE0" w:rsidP="00632CE0">
    <w:pPr>
      <w:pStyle w:val="Footer"/>
      <w:framePr w:wrap="around" w:vAnchor="text" w:hAnchor="page" w:x="15721" w:y="-667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412BF3">
      <w:rPr>
        <w:rStyle w:val="PageNumber"/>
        <w:noProof/>
      </w:rPr>
      <w:t>8</w:t>
    </w:r>
    <w:r>
      <w:rPr>
        <w:rStyle w:val="PageNumber"/>
      </w:rPr>
      <w:fldChar w:fldCharType="end"/>
    </w:r>
  </w:p>
  <w:p w:rsidR="00632CE0" w:rsidRDefault="00BD656A" w:rsidP="00632CE0">
    <w:pPr>
      <w:pStyle w:val="Footer"/>
      <w:ind w:right="360"/>
    </w:pPr>
    <w:r>
      <w:rPr>
        <w:noProof/>
        <w:lang w:eastAsia="en-AU"/>
      </w:rPr>
      <w:drawing>
        <wp:anchor distT="0" distB="0" distL="114300" distR="114300" simplePos="0" relativeHeight="251657728" behindDoc="0" locked="0" layoutInCell="1" allowOverlap="1" wp14:anchorId="29D5656E" wp14:editId="7AA0EA40">
          <wp:simplePos x="0" y="0"/>
          <wp:positionH relativeFrom="column">
            <wp:posOffset>-76200</wp:posOffset>
          </wp:positionH>
          <wp:positionV relativeFrom="paragraph">
            <wp:posOffset>-438785</wp:posOffset>
          </wp:positionV>
          <wp:extent cx="1524000" cy="351790"/>
          <wp:effectExtent l="0" t="0" r="0" b="0"/>
          <wp:wrapThrough wrapText="bothSides">
            <wp:wrapPolygon edited="0">
              <wp:start x="270" y="0"/>
              <wp:lineTo x="0" y="3509"/>
              <wp:lineTo x="0" y="17545"/>
              <wp:lineTo x="16740" y="19884"/>
              <wp:lineTo x="19440" y="19884"/>
              <wp:lineTo x="21330" y="16375"/>
              <wp:lineTo x="21330" y="4679"/>
              <wp:lineTo x="3510" y="0"/>
              <wp:lineTo x="270" y="0"/>
            </wp:wrapPolygon>
          </wp:wrapThrough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24000" cy="3517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0A47896C" wp14:editId="756FA48F">
              <wp:simplePos x="0" y="0"/>
              <wp:positionH relativeFrom="column">
                <wp:posOffset>-75565</wp:posOffset>
              </wp:positionH>
              <wp:positionV relativeFrom="paragraph">
                <wp:posOffset>-544195</wp:posOffset>
              </wp:positionV>
              <wp:extent cx="9296400" cy="0"/>
              <wp:effectExtent l="19685" t="17780" r="18415" b="20320"/>
              <wp:wrapNone/>
              <wp:docPr id="1" name="Straight Connector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9296400" cy="0"/>
                      </a:xfrm>
                      <a:prstGeom prst="line">
                        <a:avLst/>
                      </a:prstGeom>
                      <a:noFill/>
                      <a:ln w="2540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40000"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Straight Connector 2" o:spid="_x0000_s1026" style="position:absolute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5.95pt,-42.85pt" to="726.05pt,-4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" strokeweight="2pt">
              <v:shadow opacity="24903f" origin=",.5" offset="0,.55556mm"/>
            </v:line>
          </w:pict>
        </mc:Fallback>
      </mc:AlternateContent>
    </w:r>
    <w:r>
      <w:rPr>
        <w:noProof/>
        <w:lang w:eastAsia="en-AU"/>
      </w:rPr>
      <w:drawing>
        <wp:anchor distT="0" distB="0" distL="114300" distR="114300" simplePos="0" relativeHeight="251656704" behindDoc="0" locked="0" layoutInCell="1" allowOverlap="1" wp14:anchorId="57090838" wp14:editId="108D395E">
          <wp:simplePos x="0" y="0"/>
          <wp:positionH relativeFrom="column">
            <wp:posOffset>-609600</wp:posOffset>
          </wp:positionH>
          <wp:positionV relativeFrom="paragraph">
            <wp:posOffset>-429895</wp:posOffset>
          </wp:positionV>
          <wp:extent cx="1658620" cy="382270"/>
          <wp:effectExtent l="0" t="0" r="0" b="0"/>
          <wp:wrapThrough wrapText="bothSides">
            <wp:wrapPolygon edited="0">
              <wp:start x="496" y="0"/>
              <wp:lineTo x="0" y="2153"/>
              <wp:lineTo x="0" y="17223"/>
              <wp:lineTo x="16870" y="20452"/>
              <wp:lineTo x="19351" y="20452"/>
              <wp:lineTo x="21087" y="17223"/>
              <wp:lineTo x="21335" y="16146"/>
              <wp:lineTo x="21335" y="4306"/>
              <wp:lineTo x="3473" y="0"/>
              <wp:lineTo x="496" y="0"/>
            </wp:wrapPolygon>
          </wp:wrapThrough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58620" cy="3822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D0C6D" w:rsidRDefault="003D0C6D" w:rsidP="00632CE0">
      <w:r>
        <w:separator/>
      </w:r>
    </w:p>
  </w:footnote>
  <w:footnote w:type="continuationSeparator" w:id="0">
    <w:p w:rsidR="003D0C6D" w:rsidRDefault="003D0C6D" w:rsidP="00632CE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32CE0" w:rsidRPr="00FA30E8" w:rsidRDefault="00BD656A" w:rsidP="00632CE0">
    <w:pPr>
      <w:pStyle w:val="Header"/>
      <w:jc w:val="right"/>
    </w:pPr>
    <w:r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738A4EC6" wp14:editId="1BFD0415">
              <wp:simplePos x="0" y="0"/>
              <wp:positionH relativeFrom="column">
                <wp:posOffset>0</wp:posOffset>
              </wp:positionH>
              <wp:positionV relativeFrom="paragraph">
                <wp:posOffset>-335915</wp:posOffset>
              </wp:positionV>
              <wp:extent cx="5124450" cy="426085"/>
              <wp:effectExtent l="0" t="0" r="0" b="0"/>
              <wp:wrapNone/>
              <wp:docPr id="4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124450" cy="426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32CE0" w:rsidRPr="00972E06" w:rsidRDefault="00EF11F7">
                          <w:pPr>
                            <w:rPr>
                              <w:rFonts w:ascii="Calibri" w:hAnsi="Calibri"/>
                              <w:b/>
                              <w:color w:val="FFFFFF"/>
                              <w:sz w:val="24"/>
                            </w:rPr>
                          </w:pPr>
                          <w:r>
                            <w:rPr>
                              <w:rFonts w:ascii="Calibri" w:hAnsi="Calibri"/>
                              <w:b/>
                              <w:color w:val="FFFFFF"/>
                              <w:sz w:val="24"/>
                            </w:rPr>
                            <w:t xml:space="preserve">Kitchen Kinetics </w:t>
                          </w:r>
                          <w:r w:rsidR="006121D1">
                            <w:rPr>
                              <w:rFonts w:ascii="Calibri" w:hAnsi="Calibri"/>
                              <w:b/>
                              <w:color w:val="FFFFFF"/>
                              <w:sz w:val="24"/>
                            </w:rPr>
                            <w:t>Automaton Construction Guide #2</w:t>
                          </w:r>
                          <w:r w:rsidR="00160C3A">
                            <w:rPr>
                              <w:rFonts w:ascii="Calibri" w:hAnsi="Calibri"/>
                              <w:b/>
                              <w:color w:val="FFFFFF"/>
                              <w:sz w:val="24"/>
                            </w:rPr>
                            <w:t xml:space="preserve"> – Participant Handout</w:t>
                          </w:r>
                        </w:p>
                      </w:txbxContent>
                    </wps:txbx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6" type="#_x0000_t202" style="position:absolute;left:0;text-align:left;margin-left:0;margin-top:-26.45pt;width:403.5pt;height:33.5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" filled="f" stroked="f">
              <v:textbox inset=",7.2pt,,7.2pt">
                <w:txbxContent>
                  <w:p w:rsidR="00632CE0" w:rsidRPr="00972E06" w:rsidRDefault="00EF11F7">
                    <w:pPr>
                      <w:rPr>
                        <w:rFonts w:ascii="Calibri" w:hAnsi="Calibri"/>
                        <w:b/>
                        <w:color w:val="FFFFFF"/>
                        <w:sz w:val="24"/>
                      </w:rPr>
                    </w:pPr>
                    <w:r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 xml:space="preserve">Kitchen Kinetics </w:t>
                    </w:r>
                    <w:r w:rsidR="006121D1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Automaton Construction Guide #2</w:t>
                    </w:r>
                    <w:r w:rsidR="00160C3A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 xml:space="preserve"> – Participant Handout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549260BC" wp14:editId="0E95F49A">
              <wp:simplePos x="0" y="0"/>
              <wp:positionH relativeFrom="column">
                <wp:posOffset>-990600</wp:posOffset>
              </wp:positionH>
              <wp:positionV relativeFrom="paragraph">
                <wp:posOffset>-481330</wp:posOffset>
              </wp:positionV>
              <wp:extent cx="10891520" cy="720090"/>
              <wp:effectExtent l="0" t="4445" r="0" b="0"/>
              <wp:wrapNone/>
              <wp:docPr id="2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0891520" cy="72009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40000" dist="23000" dir="5400000" rotWithShape="0">
                                <a:srgbClr val="808080">
                                  <a:alpha val="34999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" o:spid="_x0000_s1026" style="position:absolute;margin-left:-78pt;margin-top:-37.9pt;width:857.6pt;height:56.7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" fillcolor="black" stroked="f" strokecolor="#4a7ebb">
              <v:shadow opacity="22936f" origin=",.5" offset="0,.63889mm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008EC4F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Symbol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Symbol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5E55695"/>
    <w:multiLevelType w:val="hybridMultilevel"/>
    <w:tmpl w:val="17E87CAC"/>
    <w:lvl w:ilvl="0" w:tplc="62FAAA9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6A6A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EC46A0D"/>
    <w:multiLevelType w:val="hybridMultilevel"/>
    <w:tmpl w:val="65C8483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0CF7"/>
    <w:rsid w:val="00084B2A"/>
    <w:rsid w:val="000E0B21"/>
    <w:rsid w:val="0010560E"/>
    <w:rsid w:val="0013127E"/>
    <w:rsid w:val="00160C3A"/>
    <w:rsid w:val="0019100B"/>
    <w:rsid w:val="003624BB"/>
    <w:rsid w:val="00391118"/>
    <w:rsid w:val="003D0C6D"/>
    <w:rsid w:val="003F1EA0"/>
    <w:rsid w:val="00412BF3"/>
    <w:rsid w:val="0045390E"/>
    <w:rsid w:val="00493021"/>
    <w:rsid w:val="004F1941"/>
    <w:rsid w:val="00552466"/>
    <w:rsid w:val="005C32A4"/>
    <w:rsid w:val="005F5C0F"/>
    <w:rsid w:val="006121D1"/>
    <w:rsid w:val="00632CE0"/>
    <w:rsid w:val="0064326E"/>
    <w:rsid w:val="006652E2"/>
    <w:rsid w:val="006701CE"/>
    <w:rsid w:val="006A4981"/>
    <w:rsid w:val="006F3BAF"/>
    <w:rsid w:val="00740BB0"/>
    <w:rsid w:val="007E2991"/>
    <w:rsid w:val="00840D2B"/>
    <w:rsid w:val="00851BE0"/>
    <w:rsid w:val="00972E06"/>
    <w:rsid w:val="0099238A"/>
    <w:rsid w:val="00A12FEB"/>
    <w:rsid w:val="00A14765"/>
    <w:rsid w:val="00B34413"/>
    <w:rsid w:val="00B56761"/>
    <w:rsid w:val="00BD656A"/>
    <w:rsid w:val="00C644C4"/>
    <w:rsid w:val="00CE4C0A"/>
    <w:rsid w:val="00CE6845"/>
    <w:rsid w:val="00CF7837"/>
    <w:rsid w:val="00D81D1A"/>
    <w:rsid w:val="00E22E2B"/>
    <w:rsid w:val="00EB24B0"/>
    <w:rsid w:val="00EC24E4"/>
    <w:rsid w:val="00EF11F7"/>
    <w:rsid w:val="00F5138E"/>
    <w:rsid w:val="00F645EC"/>
    <w:rsid w:val="00FD3CE6"/>
    <w:rsid w:val="00FE15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  <o:rules v:ext="edit">
        <o:r id="V:Rule1" type="connector" idref="#_x0000_s1034"/>
        <o:r id="V:Rule2" type="connector" idref="#_x0000_s1038"/>
        <o:r id="V:Rule4" type="connector" idref="#_x0000_s1068"/>
        <o:r id="V:Rule6" type="connector" idref="#_x0000_s1069"/>
      </o:rules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AU" w:eastAsia="en-A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04092"/>
    <w:rPr>
      <w:rFonts w:ascii="Arial" w:hAnsi="Arial"/>
      <w:sz w:val="22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F90CF7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F90CF7"/>
    <w:rPr>
      <w:rFonts w:ascii="Arial" w:hAnsi="Arial"/>
      <w:sz w:val="22"/>
      <w:szCs w:val="24"/>
      <w:lang w:eastAsia="en-US"/>
    </w:rPr>
  </w:style>
  <w:style w:type="paragraph" w:styleId="Footer">
    <w:name w:val="footer"/>
    <w:basedOn w:val="Normal"/>
    <w:link w:val="FooterChar"/>
    <w:rsid w:val="00F90CF7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rsid w:val="00F90CF7"/>
    <w:rPr>
      <w:rFonts w:ascii="Arial" w:hAnsi="Arial"/>
      <w:sz w:val="22"/>
      <w:szCs w:val="24"/>
      <w:lang w:eastAsia="en-US"/>
    </w:rPr>
  </w:style>
  <w:style w:type="paragraph" w:styleId="BalloonText">
    <w:name w:val="Balloon Text"/>
    <w:basedOn w:val="Normal"/>
    <w:link w:val="BalloonTextChar"/>
    <w:rsid w:val="00F90CF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F90CF7"/>
    <w:rPr>
      <w:rFonts w:ascii="Tahoma" w:hAnsi="Tahoma" w:cs="Tahoma"/>
      <w:sz w:val="16"/>
      <w:szCs w:val="16"/>
      <w:lang w:eastAsia="en-US"/>
    </w:rPr>
  </w:style>
  <w:style w:type="table" w:styleId="TableGrid">
    <w:name w:val="Table Grid"/>
    <w:basedOn w:val="TableNormal"/>
    <w:rsid w:val="00F90CF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lorfulList-Accent11">
    <w:name w:val="Colorful List - Accent 11"/>
    <w:basedOn w:val="Normal"/>
    <w:uiPriority w:val="34"/>
    <w:qFormat/>
    <w:rsid w:val="009673A8"/>
    <w:pPr>
      <w:ind w:left="720"/>
      <w:contextualSpacing/>
    </w:pPr>
  </w:style>
  <w:style w:type="character" w:styleId="PageNumber">
    <w:name w:val="page number"/>
    <w:rsid w:val="00980E8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AU" w:eastAsia="en-A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04092"/>
    <w:rPr>
      <w:rFonts w:ascii="Arial" w:hAnsi="Arial"/>
      <w:sz w:val="22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F90CF7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F90CF7"/>
    <w:rPr>
      <w:rFonts w:ascii="Arial" w:hAnsi="Arial"/>
      <w:sz w:val="22"/>
      <w:szCs w:val="24"/>
      <w:lang w:eastAsia="en-US"/>
    </w:rPr>
  </w:style>
  <w:style w:type="paragraph" w:styleId="Footer">
    <w:name w:val="footer"/>
    <w:basedOn w:val="Normal"/>
    <w:link w:val="FooterChar"/>
    <w:rsid w:val="00F90CF7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rsid w:val="00F90CF7"/>
    <w:rPr>
      <w:rFonts w:ascii="Arial" w:hAnsi="Arial"/>
      <w:sz w:val="22"/>
      <w:szCs w:val="24"/>
      <w:lang w:eastAsia="en-US"/>
    </w:rPr>
  </w:style>
  <w:style w:type="paragraph" w:styleId="BalloonText">
    <w:name w:val="Balloon Text"/>
    <w:basedOn w:val="Normal"/>
    <w:link w:val="BalloonTextChar"/>
    <w:rsid w:val="00F90CF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F90CF7"/>
    <w:rPr>
      <w:rFonts w:ascii="Tahoma" w:hAnsi="Tahoma" w:cs="Tahoma"/>
      <w:sz w:val="16"/>
      <w:szCs w:val="16"/>
      <w:lang w:eastAsia="en-US"/>
    </w:rPr>
  </w:style>
  <w:style w:type="table" w:styleId="TableGrid">
    <w:name w:val="Table Grid"/>
    <w:basedOn w:val="TableNormal"/>
    <w:rsid w:val="00F90CF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lorfulList-Accent11">
    <w:name w:val="Colorful List - Accent 11"/>
    <w:basedOn w:val="Normal"/>
    <w:uiPriority w:val="34"/>
    <w:qFormat/>
    <w:rsid w:val="009673A8"/>
    <w:pPr>
      <w:ind w:left="720"/>
      <w:contextualSpacing/>
    </w:pPr>
  </w:style>
  <w:style w:type="character" w:styleId="PageNumber">
    <w:name w:val="page number"/>
    <w:rsid w:val="00980E8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23.emf"/><Relationship Id="rId1" Type="http://schemas.openxmlformats.org/officeDocument/2006/relationships/image" Target="media/image2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6BCA638F</Template>
  <TotalTime>24</TotalTime>
  <Pages>8</Pages>
  <Words>843</Words>
  <Characters>3858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Workshop Title</vt:lpstr>
    </vt:vector>
  </TitlesOfParts>
  <Company>State Library of Queensland</Company>
  <LinksUpToDate>false</LinksUpToDate>
  <CharactersWithSpaces>4692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Workshop Title</dc:title>
  <dc:creator>defuser</dc:creator>
  <cp:lastModifiedBy>PMusk</cp:lastModifiedBy>
  <cp:revision>3</cp:revision>
  <cp:lastPrinted>2014-05-05T03:11:00Z</cp:lastPrinted>
  <dcterms:created xsi:type="dcterms:W3CDTF">2015-01-07T06:09:00Z</dcterms:created>
  <dcterms:modified xsi:type="dcterms:W3CDTF">2015-01-07T06:34:00Z</dcterms:modified>
</cp:coreProperties>
</file>